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7415" w:rsidRDefault="003800A7"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114300</wp:posOffset>
            </wp:positionV>
            <wp:extent cx="792480" cy="784225"/>
            <wp:effectExtent l="19050" t="0" r="762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7415">
        <w:tab/>
      </w:r>
      <w:r w:rsidR="00267415">
        <w:tab/>
      </w:r>
      <w:r w:rsidR="00267415">
        <w:tab/>
      </w:r>
      <w:r w:rsidR="00267415">
        <w:tab/>
      </w:r>
    </w:p>
    <w:p w:rsidR="00267415" w:rsidRDefault="003800A7">
      <w:r>
        <w:rPr>
          <w:noProof/>
          <w:lang w:eastAsia="it-I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46355</wp:posOffset>
            </wp:positionV>
            <wp:extent cx="693420" cy="693420"/>
            <wp:effectExtent l="19050" t="0" r="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>
            <wp:extent cx="948690" cy="638175"/>
            <wp:effectExtent l="1905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anchor distT="0" distB="0" distL="114935" distR="114935" simplePos="0" relativeHeight="251655168" behindDoc="0" locked="0" layoutInCell="1" allowOverlap="1">
            <wp:simplePos x="0" y="0"/>
            <wp:positionH relativeFrom="column">
              <wp:posOffset>4131945</wp:posOffset>
            </wp:positionH>
            <wp:positionV relativeFrom="paragraph">
              <wp:posOffset>-14605</wp:posOffset>
            </wp:positionV>
            <wp:extent cx="705485" cy="705485"/>
            <wp:effectExtent l="1905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6192" behindDoc="0" locked="0" layoutInCell="1" allowOverlap="1">
            <wp:simplePos x="0" y="0"/>
            <wp:positionH relativeFrom="column">
              <wp:posOffset>2874645</wp:posOffset>
            </wp:positionH>
            <wp:positionV relativeFrom="paragraph">
              <wp:posOffset>-128905</wp:posOffset>
            </wp:positionV>
            <wp:extent cx="793115" cy="824865"/>
            <wp:effectExtent l="1905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24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7415">
        <w:t xml:space="preserve">                                                                                                                                                                          </w:t>
      </w:r>
    </w:p>
    <w:p w:rsidR="00267415" w:rsidRPr="00AD7CC7" w:rsidRDefault="003800A7" w:rsidP="00AD7CC7">
      <w:pPr>
        <w:jc w:val="center"/>
      </w:pPr>
      <w:r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1458595</wp:posOffset>
            </wp:positionV>
            <wp:extent cx="1007110" cy="1007110"/>
            <wp:effectExtent l="19050" t="0" r="254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007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111760</wp:posOffset>
            </wp:positionV>
            <wp:extent cx="6498590" cy="1220470"/>
            <wp:effectExtent l="1905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1220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OLE_LINK1"/>
      <w:r w:rsidR="00267415"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  <w:t xml:space="preserve">  </w:t>
      </w:r>
    </w:p>
    <w:p w:rsidR="00267415" w:rsidRDefault="00112D0F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</w:t>
      </w:r>
      <w:r w:rsidR="00267415"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ISTITUTO D’ISTRUZIONE SUPERIORE STATALE                                                   </w:t>
      </w:r>
    </w:p>
    <w:p w:rsidR="00267415" w:rsidRDefault="00267415">
      <w:pPr>
        <w:jc w:val="center"/>
        <w:rPr>
          <w:rFonts w:ascii="Comic Sans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  “F.SEVERI-GUERRISI ” GIOIA TAURO/PALMI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 w:cs="Comic Sans MS"/>
          <w:b/>
          <w:color w:val="FF0000"/>
          <w:sz w:val="18"/>
          <w:szCs w:val="18"/>
        </w:rPr>
        <w:t>Via Galluppi,1 89013 GIOIA TAURO (RC)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tel. </w:t>
      </w:r>
      <w:proofErr w:type="spellStart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>Segr</w:t>
      </w:r>
      <w:proofErr w:type="spellEnd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. </w:t>
      </w: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0966/51810 – fax 0966/504179  </w:t>
      </w:r>
      <w:r>
        <w:rPr>
          <w:b/>
          <w:color w:val="FF0000"/>
          <w:sz w:val="18"/>
          <w:szCs w:val="18"/>
        </w:rPr>
        <w:t>Cod. Fisc. 82000920809</w:t>
      </w:r>
    </w:p>
    <w:p w:rsidR="00267415" w:rsidRDefault="00A252F0">
      <w:pPr>
        <w:jc w:val="center"/>
      </w:pP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>http://www.severiguerrisi.eu</w:t>
      </w:r>
      <w:r w:rsidR="00267415"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  e-mail: rcis013003@istruzione.it</w:t>
      </w:r>
      <w:bookmarkEnd w:id="0"/>
    </w:p>
    <w:p w:rsidR="00267415" w:rsidRDefault="00267415"/>
    <w:p w:rsidR="00267415" w:rsidRDefault="00267415">
      <w:pPr>
        <w:rPr>
          <w:b/>
          <w:sz w:val="36"/>
          <w:szCs w:val="36"/>
        </w:rPr>
      </w:pPr>
      <w:r>
        <w:rPr>
          <w:sz w:val="28"/>
          <w:szCs w:val="28"/>
        </w:rPr>
        <w:t xml:space="preserve">Prot. </w:t>
      </w:r>
      <w:proofErr w:type="spellStart"/>
      <w:r>
        <w:rPr>
          <w:sz w:val="28"/>
          <w:szCs w:val="28"/>
        </w:rPr>
        <w:t>n°</w:t>
      </w:r>
      <w:proofErr w:type="spellEnd"/>
      <w:r w:rsidR="008004B0">
        <w:rPr>
          <w:sz w:val="28"/>
          <w:szCs w:val="28"/>
        </w:rPr>
        <w:t xml:space="preserve"> 6042/V.11</w:t>
      </w:r>
    </w:p>
    <w:p w:rsidR="00996FD4" w:rsidRDefault="00267415">
      <w:pPr>
        <w:jc w:val="center"/>
        <w:rPr>
          <w:b/>
          <w:sz w:val="32"/>
          <w:szCs w:val="32"/>
        </w:rPr>
      </w:pPr>
      <w:r w:rsidRPr="00AD7CC7">
        <w:rPr>
          <w:b/>
          <w:sz w:val="32"/>
          <w:szCs w:val="32"/>
        </w:rPr>
        <w:t xml:space="preserve">Calendario </w:t>
      </w:r>
      <w:r w:rsidR="00A151E8">
        <w:rPr>
          <w:b/>
          <w:sz w:val="32"/>
          <w:szCs w:val="32"/>
        </w:rPr>
        <w:t>preliminari</w:t>
      </w:r>
    </w:p>
    <w:p w:rsidR="00A151E8" w:rsidRPr="00AD7CC7" w:rsidRDefault="00A151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Candidati esterni agli esami di Stato 2016/2017</w:t>
      </w:r>
    </w:p>
    <w:p w:rsidR="00267415" w:rsidRPr="00AD7CC7" w:rsidRDefault="002B7A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classe quinta</w:t>
      </w:r>
      <w:r w:rsidR="00A9070C" w:rsidRPr="00AD7CC7">
        <w:rPr>
          <w:b/>
          <w:sz w:val="32"/>
          <w:szCs w:val="32"/>
        </w:rPr>
        <w:t xml:space="preserve"> </w:t>
      </w:r>
      <w:r w:rsidR="007A1688">
        <w:rPr>
          <w:b/>
          <w:sz w:val="32"/>
          <w:szCs w:val="32"/>
        </w:rPr>
        <w:t xml:space="preserve"> “</w:t>
      </w:r>
      <w:r w:rsidR="00397DB3">
        <w:rPr>
          <w:b/>
          <w:sz w:val="32"/>
          <w:szCs w:val="32"/>
        </w:rPr>
        <w:t xml:space="preserve"> I</w:t>
      </w:r>
      <w:r w:rsidR="00E92126">
        <w:rPr>
          <w:b/>
          <w:sz w:val="32"/>
          <w:szCs w:val="32"/>
        </w:rPr>
        <w:t>” informatica e telecomunicazioni</w:t>
      </w:r>
    </w:p>
    <w:p w:rsidR="00267415" w:rsidRDefault="00267415" w:rsidP="00AD7CC7">
      <w:pPr>
        <w:rPr>
          <w:b/>
          <w:sz w:val="32"/>
          <w:szCs w:val="32"/>
        </w:rPr>
      </w:pPr>
    </w:p>
    <w:p w:rsidR="00267415" w:rsidRDefault="002B108B">
      <w:pPr>
        <w:spacing w:line="360" w:lineRule="auto"/>
        <w:ind w:left="-426" w:hanging="141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Candidato:   </w:t>
      </w:r>
      <w:r w:rsidR="00A151E8">
        <w:rPr>
          <w:b/>
          <w:sz w:val="28"/>
          <w:szCs w:val="28"/>
        </w:rPr>
        <w:t>Moio Bruno</w:t>
      </w:r>
      <w:r w:rsidR="00E92126">
        <w:rPr>
          <w:b/>
          <w:sz w:val="28"/>
          <w:szCs w:val="28"/>
        </w:rPr>
        <w:t xml:space="preserve"> </w:t>
      </w:r>
      <w:r w:rsidR="00276355">
        <w:rPr>
          <w:b/>
          <w:sz w:val="28"/>
          <w:szCs w:val="28"/>
        </w:rPr>
        <w:t xml:space="preserve"> </w:t>
      </w:r>
      <w:r w:rsidR="00A151E8">
        <w:t>( maturità scientifica</w:t>
      </w:r>
      <w:r w:rsidR="00A9070C" w:rsidRPr="00A9070C">
        <w:t>)</w:t>
      </w:r>
    </w:p>
    <w:p w:rsidR="00447498" w:rsidRDefault="00047FDB">
      <w:pPr>
        <w:spacing w:line="360" w:lineRule="auto"/>
      </w:pPr>
      <w:r>
        <w:t xml:space="preserve">        </w:t>
      </w:r>
    </w:p>
    <w:p w:rsidR="00996FD4" w:rsidRPr="00047FDB" w:rsidRDefault="00047FDB">
      <w:pPr>
        <w:spacing w:line="360" w:lineRule="auto"/>
        <w:rPr>
          <w:b/>
          <w:sz w:val="32"/>
          <w:szCs w:val="32"/>
        </w:rPr>
      </w:pPr>
      <w:r>
        <w:t xml:space="preserve">           </w:t>
      </w:r>
    </w:p>
    <w:p w:rsidR="00996FD4" w:rsidRDefault="00996FD4">
      <w:pPr>
        <w:spacing w:line="360" w:lineRule="auto"/>
      </w:pPr>
      <w:r>
        <w:t>Prove scritte- pratiche- grafiche</w:t>
      </w:r>
    </w:p>
    <w:tbl>
      <w:tblPr>
        <w:tblW w:w="10774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43"/>
        <w:gridCol w:w="1418"/>
        <w:gridCol w:w="3543"/>
        <w:gridCol w:w="2268"/>
        <w:gridCol w:w="2202"/>
      </w:tblGrid>
      <w:tr w:rsidR="00397DB3" w:rsidTr="00471918">
        <w:trPr>
          <w:cantSplit/>
          <w:trHeight w:val="862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DB3" w:rsidRPr="00CA32AF" w:rsidRDefault="00397DB3">
            <w:pPr>
              <w:pStyle w:val="Titolo2"/>
              <w:spacing w:before="0" w:after="0"/>
              <w:jc w:val="center"/>
              <w:rPr>
                <w:rFonts w:ascii="Cambria" w:hAnsi="Cambria"/>
                <w:b w:val="0"/>
                <w:i/>
                <w:sz w:val="24"/>
                <w:szCs w:val="24"/>
              </w:rPr>
            </w:pPr>
          </w:p>
          <w:p w:rsidR="00397DB3" w:rsidRPr="00CA32AF" w:rsidRDefault="00397DB3">
            <w:pPr>
              <w:pStyle w:val="Titolo2"/>
              <w:spacing w:before="0" w:after="0"/>
              <w:jc w:val="center"/>
              <w:rPr>
                <w:rFonts w:ascii="Cambria" w:hAnsi="Cambria"/>
                <w:b w:val="0"/>
                <w:i/>
                <w:sz w:val="24"/>
                <w:szCs w:val="24"/>
              </w:rPr>
            </w:pPr>
            <w:r w:rsidRPr="00CA32AF">
              <w:rPr>
                <w:rFonts w:ascii="Cambria" w:hAnsi="Cambria"/>
                <w:b w:val="0"/>
                <w:i/>
                <w:sz w:val="24"/>
                <w:szCs w:val="24"/>
              </w:rPr>
              <w:t>DATA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7DB3" w:rsidRPr="00CA32AF" w:rsidRDefault="00397DB3" w:rsidP="00321B0F">
            <w:pPr>
              <w:pStyle w:val="Titolo3"/>
              <w:numPr>
                <w:ilvl w:val="0"/>
                <w:numId w:val="0"/>
              </w:numPr>
              <w:rPr>
                <w:b w:val="0"/>
                <w:i/>
                <w:color w:val="auto"/>
              </w:rPr>
            </w:pPr>
            <w:r w:rsidRPr="00CA32AF">
              <w:rPr>
                <w:b w:val="0"/>
                <w:i/>
                <w:color w:val="auto"/>
              </w:rPr>
              <w:t>ANNI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DB3" w:rsidRPr="00CA32AF" w:rsidRDefault="00397DB3">
            <w:pPr>
              <w:pStyle w:val="Titolo3"/>
              <w:rPr>
                <w:b w:val="0"/>
                <w:i/>
                <w:color w:val="auto"/>
              </w:rPr>
            </w:pPr>
            <w:r w:rsidRPr="00CA32AF">
              <w:rPr>
                <w:b w:val="0"/>
                <w:i/>
                <w:color w:val="auto"/>
              </w:rPr>
              <w:t>MATERIA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7DB3" w:rsidRPr="00CA32AF" w:rsidRDefault="00397DB3">
            <w:pPr>
              <w:pStyle w:val="Titolo3"/>
              <w:rPr>
                <w:b w:val="0"/>
                <w:i/>
                <w:color w:val="auto"/>
              </w:rPr>
            </w:pPr>
            <w:r w:rsidRPr="00CA32AF">
              <w:rPr>
                <w:b w:val="0"/>
                <w:i/>
                <w:color w:val="auto"/>
              </w:rPr>
              <w:t>DOCENTI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7DB3" w:rsidRPr="00CA32AF" w:rsidRDefault="00397DB3" w:rsidP="00397DB3">
            <w:pPr>
              <w:pStyle w:val="Titolo3"/>
              <w:numPr>
                <w:ilvl w:val="0"/>
                <w:numId w:val="0"/>
              </w:numPr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ASSISTENZA</w:t>
            </w:r>
          </w:p>
        </w:tc>
      </w:tr>
      <w:tr w:rsidR="00397DB3" w:rsidTr="00471918">
        <w:trPr>
          <w:cantSplit/>
          <w:trHeight w:val="25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Pr="007C2F69" w:rsidRDefault="00397DB3" w:rsidP="00CA32A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r w:rsidRPr="007C2F69">
              <w:rPr>
                <w:sz w:val="20"/>
                <w:szCs w:val="20"/>
              </w:rPr>
              <w:t>Maggio</w:t>
            </w:r>
          </w:p>
          <w:p w:rsidR="00397DB3" w:rsidRPr="00DF30DE" w:rsidRDefault="00397DB3" w:rsidP="00CA32A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CA32AF" w:rsidRDefault="00397DB3" w:rsidP="00A9070C">
            <w:pPr>
              <w:pStyle w:val="Titolo3"/>
              <w:rPr>
                <w:b w:val="0"/>
                <w:color w:val="auto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1°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Pr="00C9492F" w:rsidRDefault="00397DB3" w:rsidP="00A9070C">
            <w:pPr>
              <w:pStyle w:val="Titolo3"/>
              <w:snapToGrid w:val="0"/>
              <w:rPr>
                <w:b w:val="0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tecnologie informatiche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C9492F" w:rsidRDefault="00397DB3" w:rsidP="00ED5405">
            <w:r>
              <w:t xml:space="preserve">  </w:t>
            </w:r>
            <w:proofErr w:type="spellStart"/>
            <w:r w:rsidR="00690D88">
              <w:t>Pudano</w:t>
            </w:r>
            <w:proofErr w:type="spellEnd"/>
            <w:r w:rsidR="00690D88">
              <w:t xml:space="preserve">  </w:t>
            </w:r>
            <w:proofErr w:type="spellStart"/>
            <w:r w:rsidR="00690D88">
              <w:t>Abbagnato</w:t>
            </w:r>
            <w:proofErr w:type="spellEnd"/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97DB3" w:rsidRPr="00C9492F" w:rsidRDefault="00397DB3" w:rsidP="00397DB3"/>
        </w:tc>
      </w:tr>
      <w:tr w:rsidR="00397DB3" w:rsidTr="00471918">
        <w:trPr>
          <w:cantSplit/>
          <w:trHeight w:val="413"/>
        </w:trPr>
        <w:tc>
          <w:tcPr>
            <w:tcW w:w="1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DB3" w:rsidRDefault="00397DB3" w:rsidP="00397DB3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</w:p>
          <w:p w:rsidR="00397DB3" w:rsidRPr="007C2F69" w:rsidRDefault="00397DB3" w:rsidP="00397DB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22</w:t>
            </w:r>
            <w:r w:rsidRPr="007C2F69">
              <w:rPr>
                <w:sz w:val="20"/>
                <w:szCs w:val="20"/>
              </w:rPr>
              <w:t xml:space="preserve">  Maggio</w:t>
            </w:r>
          </w:p>
          <w:p w:rsidR="00397DB3" w:rsidRPr="00DF30DE" w:rsidRDefault="00397DB3" w:rsidP="00397DB3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  Ore 16:30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EA510B" w:rsidRDefault="00397DB3" w:rsidP="00397DB3">
            <w:r>
              <w:t>1°-2°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DB3" w:rsidRPr="00C9492F" w:rsidRDefault="00397DB3" w:rsidP="00397DB3">
            <w:pPr>
              <w:pStyle w:val="Titolo3"/>
              <w:snapToGrid w:val="0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tecnologie e tecniche di rappresentazioni grafiche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690D88" w:rsidRDefault="00690D88" w:rsidP="00397DB3">
            <w:pPr>
              <w:rPr>
                <w:bCs/>
              </w:rPr>
            </w:pPr>
            <w:r w:rsidRPr="00690D88">
              <w:rPr>
                <w:bCs/>
              </w:rPr>
              <w:t>Castaldo  Giannotti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97DB3" w:rsidRPr="00C9492F" w:rsidRDefault="00397DB3" w:rsidP="00397DB3">
            <w:pPr>
              <w:rPr>
                <w:bCs/>
                <w:sz w:val="22"/>
                <w:szCs w:val="22"/>
              </w:rPr>
            </w:pPr>
          </w:p>
        </w:tc>
      </w:tr>
      <w:tr w:rsidR="00397DB3" w:rsidTr="00471918">
        <w:trPr>
          <w:cantSplit/>
          <w:trHeight w:val="425"/>
        </w:trPr>
        <w:tc>
          <w:tcPr>
            <w:tcW w:w="134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Pr="00DF30DE" w:rsidRDefault="00397DB3" w:rsidP="00397D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397DB3" w:rsidRPr="007C2F69" w:rsidRDefault="00397DB3" w:rsidP="00397DB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7C2F69">
              <w:rPr>
                <w:sz w:val="20"/>
                <w:szCs w:val="20"/>
              </w:rPr>
              <w:t xml:space="preserve">  Maggio</w:t>
            </w:r>
          </w:p>
          <w:p w:rsidR="00397DB3" w:rsidRPr="00DF30DE" w:rsidRDefault="00397DB3" w:rsidP="00397DB3">
            <w:pPr>
              <w:jc w:val="center"/>
              <w:rPr>
                <w:b/>
                <w:sz w:val="22"/>
                <w:szCs w:val="22"/>
              </w:rPr>
            </w:pP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Default="00397DB3" w:rsidP="00397DB3">
            <w:pPr>
              <w:pStyle w:val="Titolo3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3°-4°-5°</w:t>
            </w:r>
          </w:p>
          <w:p w:rsidR="00397DB3" w:rsidRPr="00397DB3" w:rsidRDefault="00397DB3" w:rsidP="00397DB3">
            <w:r>
              <w:t>integrazione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Pr="00C9492F" w:rsidRDefault="00397DB3" w:rsidP="00397DB3">
            <w:pPr>
              <w:pStyle w:val="Titolo3"/>
              <w:snapToGrid w:val="0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Lingua inglese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C9492F" w:rsidRDefault="00471918" w:rsidP="00397DB3">
            <w:pPr>
              <w:rPr>
                <w:bCs/>
              </w:rPr>
            </w:pPr>
            <w:r>
              <w:rPr>
                <w:bCs/>
              </w:rPr>
              <w:t>Insolvibile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97DB3" w:rsidRPr="00C9492F" w:rsidRDefault="00E500D9" w:rsidP="00397DB3">
            <w:pPr>
              <w:rPr>
                <w:bCs/>
              </w:rPr>
            </w:pPr>
            <w:r>
              <w:rPr>
                <w:bCs/>
              </w:rPr>
              <w:t>Repaci  Musarella</w:t>
            </w:r>
            <w:bookmarkStart w:id="1" w:name="_GoBack"/>
            <w:bookmarkEnd w:id="1"/>
          </w:p>
        </w:tc>
      </w:tr>
      <w:tr w:rsidR="00397DB3" w:rsidTr="00471918">
        <w:trPr>
          <w:cantSplit/>
          <w:trHeight w:val="616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Pr="007C2F69" w:rsidRDefault="00397DB3" w:rsidP="00397DB3">
            <w:pPr>
              <w:snapToGrid w:val="0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Pr="007C2F69">
              <w:rPr>
                <w:sz w:val="20"/>
                <w:szCs w:val="20"/>
              </w:rPr>
              <w:t xml:space="preserve"> </w:t>
            </w:r>
            <w:r w:rsidR="00471918">
              <w:rPr>
                <w:sz w:val="20"/>
                <w:szCs w:val="20"/>
              </w:rPr>
              <w:t xml:space="preserve">24 </w:t>
            </w:r>
            <w:r w:rsidRPr="007C2F69">
              <w:rPr>
                <w:sz w:val="20"/>
                <w:szCs w:val="20"/>
              </w:rPr>
              <w:t xml:space="preserve"> Maggio</w:t>
            </w:r>
          </w:p>
          <w:p w:rsidR="00397DB3" w:rsidRPr="00DF30DE" w:rsidRDefault="00397DB3" w:rsidP="00397DB3">
            <w:pPr>
              <w:rPr>
                <w:b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CA32AF" w:rsidRDefault="00397DB3" w:rsidP="00397DB3">
            <w:pPr>
              <w:pStyle w:val="Titolo3"/>
              <w:numPr>
                <w:ilvl w:val="0"/>
                <w:numId w:val="0"/>
              </w:numPr>
              <w:ind w:left="720" w:hanging="72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3°-4°-5°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Pr="00E16783" w:rsidRDefault="00397DB3" w:rsidP="00397DB3">
            <w:pPr>
              <w:pStyle w:val="Titolo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 xml:space="preserve">Sistemi e reti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Default="00471918" w:rsidP="00397DB3">
            <w:r>
              <w:t>Zurzolo  Campo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97DB3" w:rsidRDefault="00397DB3" w:rsidP="00397DB3"/>
        </w:tc>
      </w:tr>
      <w:tr w:rsidR="00397DB3" w:rsidTr="00471918">
        <w:trPr>
          <w:cantSplit/>
          <w:trHeight w:val="782"/>
        </w:trPr>
        <w:tc>
          <w:tcPr>
            <w:tcW w:w="13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Pr="007C2F69" w:rsidRDefault="00471918" w:rsidP="00397DB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 </w:t>
            </w:r>
            <w:r w:rsidR="00397DB3" w:rsidRPr="007C2F69">
              <w:rPr>
                <w:sz w:val="20"/>
                <w:szCs w:val="20"/>
              </w:rPr>
              <w:t xml:space="preserve"> Maggio</w:t>
            </w:r>
          </w:p>
          <w:p w:rsidR="00397DB3" w:rsidRPr="00DF30DE" w:rsidRDefault="00471918" w:rsidP="00397D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18"/>
                <w:szCs w:val="18"/>
              </w:rPr>
              <w:t>Ore 17:3</w:t>
            </w:r>
            <w:r w:rsidR="00397DB3" w:rsidRPr="007C2F69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CA32AF" w:rsidRDefault="00397DB3" w:rsidP="00397DB3">
            <w:pPr>
              <w:pStyle w:val="Titolo3"/>
              <w:numPr>
                <w:ilvl w:val="0"/>
                <w:numId w:val="0"/>
              </w:numPr>
              <w:ind w:left="720" w:hanging="72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3°-4°-5°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Default="00397DB3" w:rsidP="00397DB3">
            <w:pPr>
              <w:pStyle w:val="Titolo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bCs w:val="0"/>
                <w:color w:val="auto"/>
              </w:rPr>
            </w:pPr>
            <w:proofErr w:type="spellStart"/>
            <w:r>
              <w:rPr>
                <w:rFonts w:ascii="Times New Roman" w:hAnsi="Times New Roman"/>
                <w:b w:val="0"/>
                <w:bCs w:val="0"/>
                <w:color w:val="auto"/>
              </w:rPr>
              <w:t>Tecn</w:t>
            </w:r>
            <w:proofErr w:type="spellEnd"/>
            <w:r>
              <w:rPr>
                <w:rFonts w:ascii="Times New Roman" w:hAnsi="Times New Roman"/>
                <w:b w:val="0"/>
                <w:bCs w:val="0"/>
                <w:color w:val="auto"/>
              </w:rPr>
              <w:t>. e progettazione si sistemi inf. e di telecomunicazioni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28542E" w:rsidRDefault="00471918" w:rsidP="00397DB3">
            <w:r>
              <w:t>Zurzolo Campo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97DB3" w:rsidRPr="0028542E" w:rsidRDefault="00397DB3" w:rsidP="00397DB3"/>
        </w:tc>
      </w:tr>
      <w:tr w:rsidR="00397DB3" w:rsidTr="00471918">
        <w:trPr>
          <w:cantSplit/>
        </w:trPr>
        <w:tc>
          <w:tcPr>
            <w:tcW w:w="1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DB3" w:rsidRPr="00471918" w:rsidRDefault="00397DB3" w:rsidP="00471918">
            <w:pPr>
              <w:snapToGrid w:val="0"/>
              <w:jc w:val="center"/>
              <w:rPr>
                <w:sz w:val="20"/>
                <w:szCs w:val="20"/>
              </w:rPr>
            </w:pPr>
            <w:r w:rsidRPr="007C2F69">
              <w:rPr>
                <w:sz w:val="20"/>
                <w:szCs w:val="20"/>
              </w:rPr>
              <w:t xml:space="preserve">  </w:t>
            </w:r>
            <w:r w:rsidR="00471918">
              <w:rPr>
                <w:sz w:val="20"/>
                <w:szCs w:val="20"/>
              </w:rPr>
              <w:t xml:space="preserve"> 25 </w:t>
            </w:r>
            <w:r w:rsidRPr="007C2F69">
              <w:rPr>
                <w:sz w:val="20"/>
                <w:szCs w:val="20"/>
              </w:rPr>
              <w:t>Maggio</w:t>
            </w:r>
            <w:r w:rsidRPr="007C2F69">
              <w:rPr>
                <w:sz w:val="18"/>
                <w:szCs w:val="18"/>
              </w:rPr>
              <w:t>re 15:00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97DB3" w:rsidRPr="00CA32AF" w:rsidRDefault="00397DB3" w:rsidP="00397DB3">
            <w:pPr>
              <w:pStyle w:val="Titolo3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3°-4°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DB3" w:rsidRDefault="00397DB3" w:rsidP="00397DB3">
            <w:pPr>
              <w:pStyle w:val="Titolo3"/>
              <w:ind w:left="0" w:firstLine="0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 xml:space="preserve"> Telecomunicazioni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7DB3" w:rsidRPr="0028542E" w:rsidRDefault="00690D88" w:rsidP="00397DB3">
            <w:r>
              <w:t>Marra  Branc</w:t>
            </w:r>
            <w:r w:rsidR="00471918">
              <w:t>a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7DB3" w:rsidRPr="0028542E" w:rsidRDefault="00397DB3" w:rsidP="00397DB3"/>
        </w:tc>
      </w:tr>
      <w:tr w:rsidR="00397DB3" w:rsidTr="00471918">
        <w:trPr>
          <w:cantSplit/>
          <w:trHeight w:val="415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Pr="007C2F69" w:rsidRDefault="00690D88" w:rsidP="00397DB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26 </w:t>
            </w:r>
            <w:r w:rsidR="00397DB3" w:rsidRPr="007C2F69">
              <w:rPr>
                <w:sz w:val="20"/>
                <w:szCs w:val="20"/>
              </w:rPr>
              <w:t>Maggio</w:t>
            </w:r>
          </w:p>
          <w:p w:rsidR="00397DB3" w:rsidRPr="00DF30DE" w:rsidRDefault="00397DB3" w:rsidP="00397DB3">
            <w:pPr>
              <w:rPr>
                <w:b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CA32AF" w:rsidRDefault="00397DB3" w:rsidP="00397DB3">
            <w:pPr>
              <w:pStyle w:val="Titolo3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3°-4°-5°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7DB3" w:rsidRDefault="00397DB3" w:rsidP="00397DB3">
            <w:r>
              <w:t>Informatica</w:t>
            </w:r>
          </w:p>
          <w:p w:rsidR="00397DB3" w:rsidRPr="00AD7CC7" w:rsidRDefault="00397DB3" w:rsidP="00397DB3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Default="00471918" w:rsidP="00397DB3">
            <w:proofErr w:type="spellStart"/>
            <w:r>
              <w:t>Lammendola</w:t>
            </w:r>
            <w:proofErr w:type="spellEnd"/>
            <w:r>
              <w:t xml:space="preserve">  Campo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97DB3" w:rsidRDefault="00397DB3" w:rsidP="00397DB3"/>
        </w:tc>
      </w:tr>
      <w:tr w:rsidR="00397DB3" w:rsidTr="00471918">
        <w:trPr>
          <w:cantSplit/>
          <w:trHeight w:val="405"/>
        </w:trPr>
        <w:tc>
          <w:tcPr>
            <w:tcW w:w="1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DB3" w:rsidRDefault="00690D88" w:rsidP="00397D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maggio </w:t>
            </w:r>
          </w:p>
          <w:p w:rsidR="00690D88" w:rsidRDefault="00690D88" w:rsidP="00397D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Ore 17:30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B3" w:rsidRPr="00CA32AF" w:rsidRDefault="00397DB3" w:rsidP="00397DB3">
            <w:pPr>
              <w:pStyle w:val="Titolo3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DB3" w:rsidRDefault="00397DB3" w:rsidP="00397DB3">
            <w:r>
              <w:t>Gestione del progetto, organizzazione d’ impresa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7DB3" w:rsidRDefault="00471918" w:rsidP="00397DB3">
            <w:r>
              <w:t xml:space="preserve"> Fiorino   </w:t>
            </w:r>
            <w:proofErr w:type="spellStart"/>
            <w:r>
              <w:t>Busà</w:t>
            </w:r>
            <w:proofErr w:type="spellEnd"/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7DB3" w:rsidRDefault="00397DB3" w:rsidP="00397DB3"/>
        </w:tc>
      </w:tr>
    </w:tbl>
    <w:p w:rsidR="00DF30DE" w:rsidRDefault="00DF30DE"/>
    <w:p w:rsidR="00DF30DE" w:rsidRDefault="00DF30DE"/>
    <w:p w:rsidR="00267415" w:rsidRPr="00B9577E" w:rsidRDefault="00397DB3">
      <w:r>
        <w:t>Prove o</w:t>
      </w:r>
      <w:r w:rsidR="00267415" w:rsidRPr="00B9577E">
        <w:t>rali e pratiche</w:t>
      </w:r>
      <w:r w:rsidR="00A46BA6">
        <w:t xml:space="preserve"> </w:t>
      </w:r>
    </w:p>
    <w:p w:rsidR="00267415" w:rsidRDefault="00267415">
      <w:pPr>
        <w:jc w:val="center"/>
        <w:rPr>
          <w:b/>
          <w:sz w:val="28"/>
        </w:rPr>
      </w:pPr>
    </w:p>
    <w:tbl>
      <w:tblPr>
        <w:tblW w:w="10957" w:type="dxa"/>
        <w:tblInd w:w="-37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17"/>
        <w:gridCol w:w="4961"/>
        <w:gridCol w:w="1634"/>
        <w:gridCol w:w="3145"/>
      </w:tblGrid>
      <w:tr w:rsidR="00267415" w:rsidTr="00397DB3">
        <w:trPr>
          <w:cantSplit/>
          <w:trHeight w:val="578"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415" w:rsidRPr="00CA32AF" w:rsidRDefault="00267415" w:rsidP="005B121F">
            <w:pPr>
              <w:pStyle w:val="Titolo4"/>
              <w:ind w:hanging="635"/>
              <w:rPr>
                <w:b w:val="0"/>
                <w:color w:val="auto"/>
                <w:sz w:val="20"/>
                <w:szCs w:val="20"/>
              </w:rPr>
            </w:pPr>
            <w:r w:rsidRPr="00CA32AF">
              <w:rPr>
                <w:b w:val="0"/>
                <w:color w:val="auto"/>
                <w:sz w:val="20"/>
                <w:szCs w:val="20"/>
              </w:rPr>
              <w:t xml:space="preserve">  D</w:t>
            </w:r>
            <w:r w:rsidR="00CA32AF" w:rsidRPr="00CA32AF">
              <w:rPr>
                <w:b w:val="0"/>
                <w:color w:val="auto"/>
                <w:sz w:val="20"/>
                <w:szCs w:val="20"/>
              </w:rPr>
              <w:t>ATA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415" w:rsidRPr="00CA32AF" w:rsidRDefault="00267415">
            <w:pPr>
              <w:pStyle w:val="Titolo4"/>
              <w:rPr>
                <w:b w:val="0"/>
                <w:color w:val="auto"/>
                <w:sz w:val="20"/>
                <w:szCs w:val="20"/>
              </w:rPr>
            </w:pPr>
            <w:r w:rsidRPr="00CA32AF">
              <w:rPr>
                <w:b w:val="0"/>
                <w:color w:val="auto"/>
                <w:sz w:val="20"/>
                <w:szCs w:val="20"/>
              </w:rPr>
              <w:t>MATERIA</w:t>
            </w:r>
          </w:p>
        </w:tc>
        <w:tc>
          <w:tcPr>
            <w:tcW w:w="4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08B" w:rsidRPr="00CA32AF" w:rsidRDefault="00267415" w:rsidP="002B108B">
            <w:pPr>
              <w:pStyle w:val="Titolo4"/>
              <w:rPr>
                <w:b w:val="0"/>
                <w:color w:val="auto"/>
                <w:sz w:val="20"/>
                <w:szCs w:val="20"/>
              </w:rPr>
            </w:pPr>
            <w:r w:rsidRPr="00CA32AF">
              <w:rPr>
                <w:b w:val="0"/>
                <w:color w:val="auto"/>
                <w:sz w:val="20"/>
                <w:szCs w:val="20"/>
              </w:rPr>
              <w:t xml:space="preserve">                        </w:t>
            </w:r>
            <w:r w:rsidR="00B9577E" w:rsidRPr="00CA32AF">
              <w:rPr>
                <w:b w:val="0"/>
                <w:color w:val="auto"/>
                <w:sz w:val="20"/>
                <w:szCs w:val="20"/>
              </w:rPr>
              <w:t xml:space="preserve">      </w:t>
            </w:r>
            <w:r w:rsidRPr="00CA32AF">
              <w:rPr>
                <w:b w:val="0"/>
                <w:color w:val="auto"/>
                <w:sz w:val="20"/>
                <w:szCs w:val="20"/>
              </w:rPr>
              <w:t xml:space="preserve">                         </w:t>
            </w:r>
            <w:r w:rsidR="00AC12BA" w:rsidRPr="00CA32AF">
              <w:rPr>
                <w:b w:val="0"/>
                <w:color w:val="auto"/>
                <w:sz w:val="20"/>
                <w:szCs w:val="20"/>
              </w:rPr>
              <w:t xml:space="preserve">                         </w:t>
            </w:r>
            <w:r w:rsidR="005B121F" w:rsidRPr="00CA32AF">
              <w:rPr>
                <w:b w:val="0"/>
                <w:color w:val="auto"/>
                <w:sz w:val="20"/>
                <w:szCs w:val="20"/>
              </w:rPr>
              <w:t xml:space="preserve">     </w:t>
            </w:r>
            <w:r w:rsidR="002B108B" w:rsidRPr="00CA32AF">
              <w:rPr>
                <w:b w:val="0"/>
                <w:color w:val="auto"/>
                <w:sz w:val="20"/>
                <w:szCs w:val="20"/>
              </w:rPr>
              <w:t xml:space="preserve">       </w:t>
            </w:r>
            <w:r w:rsidR="005B121F" w:rsidRPr="00CA32AF">
              <w:rPr>
                <w:b w:val="0"/>
                <w:color w:val="auto"/>
                <w:sz w:val="20"/>
                <w:szCs w:val="20"/>
              </w:rPr>
              <w:t xml:space="preserve"> </w:t>
            </w:r>
            <w:r w:rsidR="002B108B" w:rsidRPr="00CA32AF">
              <w:rPr>
                <w:b w:val="0"/>
                <w:color w:val="auto"/>
                <w:sz w:val="20"/>
                <w:szCs w:val="20"/>
              </w:rPr>
              <w:t xml:space="preserve">              </w:t>
            </w:r>
          </w:p>
          <w:p w:rsidR="00267415" w:rsidRPr="00CA32AF" w:rsidRDefault="002B108B" w:rsidP="002B108B">
            <w:pPr>
              <w:pStyle w:val="Titolo4"/>
              <w:rPr>
                <w:b w:val="0"/>
              </w:rPr>
            </w:pPr>
            <w:r w:rsidRPr="00CA32AF">
              <w:rPr>
                <w:b w:val="0"/>
                <w:color w:val="auto"/>
                <w:sz w:val="20"/>
                <w:szCs w:val="20"/>
              </w:rPr>
              <w:t xml:space="preserve">                                                                          </w:t>
            </w:r>
            <w:r w:rsidR="005B121F" w:rsidRPr="00CA32AF">
              <w:rPr>
                <w:b w:val="0"/>
                <w:color w:val="auto"/>
                <w:sz w:val="20"/>
                <w:szCs w:val="20"/>
              </w:rPr>
              <w:t>C</w:t>
            </w:r>
            <w:r w:rsidRPr="00CA32AF">
              <w:rPr>
                <w:b w:val="0"/>
                <w:color w:val="auto"/>
                <w:sz w:val="20"/>
                <w:szCs w:val="20"/>
              </w:rPr>
              <w:t>OMMISSIONE</w:t>
            </w:r>
          </w:p>
        </w:tc>
      </w:tr>
      <w:tr w:rsidR="008A508A" w:rsidTr="00397DB3">
        <w:trPr>
          <w:cantSplit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CA32AF" w:rsidRDefault="008A508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CA32AF" w:rsidRDefault="008A508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CA32AF" w:rsidRDefault="008A508A" w:rsidP="009B06E3">
            <w:pPr>
              <w:rPr>
                <w:sz w:val="21"/>
                <w:szCs w:val="21"/>
              </w:rPr>
            </w:pPr>
            <w:r w:rsidRPr="00CA32AF">
              <w:rPr>
                <w:sz w:val="21"/>
                <w:szCs w:val="21"/>
              </w:rPr>
              <w:t xml:space="preserve">                  ANNI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508A" w:rsidRDefault="00690D88" w:rsidP="008A508A">
            <w:proofErr w:type="spellStart"/>
            <w:r>
              <w:t>Gianesini</w:t>
            </w:r>
            <w:proofErr w:type="spellEnd"/>
          </w:p>
          <w:p w:rsidR="00690D88" w:rsidRDefault="00690D88" w:rsidP="008A508A">
            <w:r>
              <w:t>Insolvibile</w:t>
            </w:r>
          </w:p>
          <w:p w:rsidR="00690D88" w:rsidRDefault="00690D88" w:rsidP="008A508A">
            <w:r>
              <w:t xml:space="preserve">Castaldo </w:t>
            </w:r>
          </w:p>
          <w:p w:rsidR="00690D88" w:rsidRDefault="00690D88" w:rsidP="008A508A">
            <w:r>
              <w:t>Giannotti</w:t>
            </w:r>
          </w:p>
          <w:p w:rsidR="00690D88" w:rsidRDefault="00690D88" w:rsidP="008A508A">
            <w:r>
              <w:t xml:space="preserve">Fiorino  </w:t>
            </w:r>
          </w:p>
          <w:p w:rsidR="00690D88" w:rsidRDefault="00690D88" w:rsidP="008A508A">
            <w:r>
              <w:t xml:space="preserve"> </w:t>
            </w:r>
            <w:proofErr w:type="spellStart"/>
            <w:r>
              <w:t>Busà</w:t>
            </w:r>
            <w:proofErr w:type="spellEnd"/>
          </w:p>
          <w:p w:rsidR="00690D88" w:rsidRDefault="00690D88" w:rsidP="008A508A">
            <w:r>
              <w:t>Marra</w:t>
            </w:r>
          </w:p>
          <w:p w:rsidR="00690D88" w:rsidRDefault="00690D88" w:rsidP="008A508A">
            <w:proofErr w:type="spellStart"/>
            <w:r>
              <w:t>Lammendola</w:t>
            </w:r>
            <w:proofErr w:type="spellEnd"/>
            <w:r>
              <w:t xml:space="preserve"> </w:t>
            </w:r>
          </w:p>
          <w:p w:rsidR="00690D88" w:rsidRDefault="00690D88" w:rsidP="008A508A">
            <w:r>
              <w:t>Campo</w:t>
            </w:r>
          </w:p>
          <w:p w:rsidR="00690D88" w:rsidRPr="00CA32AF" w:rsidRDefault="00690D88" w:rsidP="008A508A">
            <w:r>
              <w:t>Zurzolo</w:t>
            </w:r>
          </w:p>
        </w:tc>
      </w:tr>
      <w:tr w:rsidR="00397DB3" w:rsidTr="00397DB3">
        <w:trPr>
          <w:cantSplit/>
          <w:trHeight w:val="435"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7DB3" w:rsidRPr="00CA32AF" w:rsidRDefault="00397DB3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  <w:p w:rsidR="00397DB3" w:rsidRPr="00CA32AF" w:rsidRDefault="00397DB3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  <w:p w:rsidR="00397DB3" w:rsidRPr="00CA32AF" w:rsidRDefault="00397DB3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  <w:p w:rsidR="00397DB3" w:rsidRPr="00FD30F9" w:rsidRDefault="00397DB3" w:rsidP="00CA32AF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397DB3" w:rsidRPr="00FD30F9" w:rsidRDefault="00397DB3" w:rsidP="00CA32AF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 w:rsidRPr="00FD30F9">
              <w:rPr>
                <w:sz w:val="22"/>
                <w:szCs w:val="22"/>
              </w:rPr>
              <w:t>Maggio</w:t>
            </w:r>
          </w:p>
          <w:p w:rsidR="00397DB3" w:rsidRPr="008A0428" w:rsidRDefault="00397DB3" w:rsidP="00CA32AF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 w:rsidRPr="00FD30F9">
              <w:rPr>
                <w:sz w:val="22"/>
                <w:szCs w:val="22"/>
              </w:rPr>
              <w:t>Ore 15:00</w:t>
            </w:r>
          </w:p>
          <w:p w:rsidR="00397DB3" w:rsidRPr="00CA32AF" w:rsidRDefault="00397DB3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97DB3" w:rsidRPr="00CA32AF" w:rsidRDefault="00397DB3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97DB3" w:rsidRPr="00CA32AF" w:rsidRDefault="00397DB3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97DB3" w:rsidRPr="00CA32AF" w:rsidRDefault="00397DB3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97DB3" w:rsidRPr="00CA32AF" w:rsidRDefault="00397DB3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97DB3" w:rsidRPr="00CA32AF" w:rsidRDefault="00397DB3" w:rsidP="008A508A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7DB3" w:rsidRPr="00CA32AF" w:rsidRDefault="00397DB3" w:rsidP="00A151E8">
            <w:pPr>
              <w:pStyle w:val="Titolo3"/>
              <w:numPr>
                <w:ilvl w:val="0"/>
                <w:numId w:val="0"/>
              </w:numPr>
              <w:ind w:left="142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Diritto ed economia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7DB3" w:rsidRPr="008A508A" w:rsidRDefault="00397DB3" w:rsidP="00397DB3">
            <w:pPr>
              <w:pStyle w:val="Titolo4"/>
              <w:ind w:left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olor w:val="auto"/>
                <w:sz w:val="22"/>
                <w:szCs w:val="22"/>
              </w:rPr>
              <w:t xml:space="preserve">             1°-2°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            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7DB3" w:rsidRPr="00CA32AF" w:rsidRDefault="00397DB3" w:rsidP="00775D90">
            <w:pPr>
              <w:pStyle w:val="Titolo4"/>
              <w:rPr>
                <w:b w:val="0"/>
                <w:sz w:val="22"/>
                <w:szCs w:val="22"/>
              </w:rPr>
            </w:pPr>
          </w:p>
        </w:tc>
      </w:tr>
      <w:tr w:rsidR="00397DB3" w:rsidTr="00397DB3">
        <w:trPr>
          <w:cantSplit/>
          <w:trHeight w:val="527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7DB3" w:rsidRPr="00CA32AF" w:rsidRDefault="00397DB3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97DB3" w:rsidRDefault="00397DB3" w:rsidP="005E0581">
            <w:pPr>
              <w:pStyle w:val="Titolo4"/>
              <w:rPr>
                <w:b w:val="0"/>
                <w:sz w:val="22"/>
                <w:szCs w:val="22"/>
              </w:rPr>
            </w:pPr>
            <w:r w:rsidRPr="00CA32AF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Inglese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97DB3" w:rsidRDefault="00397DB3" w:rsidP="00397DB3">
            <w:pPr>
              <w:pStyle w:val="Titolo4"/>
              <w:tabs>
                <w:tab w:val="clear" w:pos="0"/>
              </w:tabs>
              <w:snapToGrid w:val="0"/>
              <w:ind w:left="0" w:firstLin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3°-4°-5°</w:t>
            </w:r>
          </w:p>
          <w:p w:rsidR="00397DB3" w:rsidRDefault="00397DB3" w:rsidP="00B00E02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t>integrazione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7DB3" w:rsidRPr="00CA32AF" w:rsidRDefault="00397DB3" w:rsidP="00775D90">
            <w:pPr>
              <w:pStyle w:val="Titolo4"/>
              <w:rPr>
                <w:b w:val="0"/>
                <w:sz w:val="22"/>
                <w:szCs w:val="22"/>
              </w:rPr>
            </w:pPr>
          </w:p>
        </w:tc>
      </w:tr>
      <w:tr w:rsidR="008A508A" w:rsidTr="00397DB3">
        <w:trPr>
          <w:cantSplit/>
          <w:trHeight w:val="201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A508A" w:rsidRPr="00CA32AF" w:rsidRDefault="008A508A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A508A" w:rsidRPr="00CA32AF" w:rsidRDefault="008A508A" w:rsidP="005B121F">
            <w:pPr>
              <w:pStyle w:val="Titolo4"/>
              <w:ind w:left="0" w:hanging="137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CA32AF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 xml:space="preserve">   </w:t>
            </w:r>
            <w:r w:rsidR="00E22DFF" w:rsidRPr="00B00E02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tecnologie e tecniche di rappresentazioni grafiche</w:t>
            </w:r>
            <w:r w:rsidR="00E22DFF" w:rsidRPr="00CA32AF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A508A" w:rsidRPr="008A508A" w:rsidRDefault="00B00E02" w:rsidP="008A508A">
            <w:pPr>
              <w:pStyle w:val="Titolo4"/>
              <w:tabs>
                <w:tab w:val="clear" w:pos="0"/>
              </w:tabs>
              <w:ind w:left="0" w:firstLine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1°-2°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508A" w:rsidRPr="00CA32AF" w:rsidRDefault="008A508A" w:rsidP="00775D90">
            <w:pPr>
              <w:pStyle w:val="Titolo4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="008A508A" w:rsidTr="00397DB3">
        <w:trPr>
          <w:cantSplit/>
          <w:trHeight w:val="552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A508A" w:rsidRPr="00CA32AF" w:rsidRDefault="008A508A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A508A" w:rsidRPr="00CA32AF" w:rsidRDefault="00B00E02" w:rsidP="00CA32AF">
            <w:pPr>
              <w:pStyle w:val="Titolo4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B00E02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Gestione del progetto, organizzazione d’ impresa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A508A" w:rsidRPr="008A508A" w:rsidRDefault="00B00E02" w:rsidP="008A508A">
            <w:pPr>
              <w:pStyle w:val="Titolo4"/>
              <w:tabs>
                <w:tab w:val="clear" w:pos="0"/>
              </w:tabs>
              <w:ind w:left="0" w:firstLine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508A" w:rsidRPr="00CA32AF" w:rsidRDefault="008A508A" w:rsidP="00775D90">
            <w:pPr>
              <w:pStyle w:val="Titolo4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="008A508A" w:rsidTr="00397DB3">
        <w:trPr>
          <w:cantSplit/>
          <w:trHeight w:val="168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A508A" w:rsidRPr="00CA32AF" w:rsidRDefault="008A508A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CA32AF" w:rsidRDefault="008A508A" w:rsidP="00CA32AF">
            <w:pPr>
              <w:pStyle w:val="Titolo4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S</w:t>
            </w:r>
            <w:r w:rsidR="00E22DFF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cienze  e tecnologie applicate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8A508A" w:rsidRDefault="00397DB3" w:rsidP="00E22DFF">
            <w:pPr>
              <w:pStyle w:val="Titolo4"/>
              <w:tabs>
                <w:tab w:val="clear" w:pos="0"/>
              </w:tabs>
              <w:ind w:left="0" w:firstLin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         </w:t>
            </w:r>
            <w:r w:rsidR="00E22DFF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2°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508A" w:rsidRPr="00CA32AF" w:rsidRDefault="008A508A" w:rsidP="00775D90">
            <w:pPr>
              <w:pStyle w:val="Titolo4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="008A508A" w:rsidTr="00397DB3">
        <w:trPr>
          <w:cantSplit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A508A" w:rsidRPr="00CA32AF" w:rsidRDefault="008A508A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8A508A" w:rsidRDefault="008A508A" w:rsidP="008A508A">
            <w:pPr>
              <w:pStyle w:val="Titolo4"/>
              <w:ind w:left="0" w:firstLin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8A508A">
              <w:rPr>
                <w:b w:val="0"/>
                <w:i w:val="0"/>
                <w:color w:val="auto"/>
              </w:rPr>
              <w:t xml:space="preserve">   </w:t>
            </w:r>
            <w:r>
              <w:rPr>
                <w:b w:val="0"/>
                <w:i w:val="0"/>
                <w:color w:val="auto"/>
              </w:rPr>
              <w:t>I</w:t>
            </w:r>
            <w:r w:rsidRPr="008A508A">
              <w:rPr>
                <w:b w:val="0"/>
                <w:i w:val="0"/>
                <w:color w:val="auto"/>
              </w:rPr>
              <w:t>nformatica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8A508A" w:rsidRDefault="00B00E02" w:rsidP="008A508A">
            <w:pPr>
              <w:pStyle w:val="Titolo3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3°-4_5°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508A" w:rsidRPr="00CA32AF" w:rsidRDefault="008A508A" w:rsidP="00073D49">
            <w:pPr>
              <w:pStyle w:val="Titolo3"/>
              <w:numPr>
                <w:ilvl w:val="0"/>
                <w:numId w:val="1"/>
              </w:numPr>
              <w:rPr>
                <w:b w:val="0"/>
                <w:sz w:val="22"/>
                <w:szCs w:val="22"/>
              </w:rPr>
            </w:pPr>
          </w:p>
        </w:tc>
      </w:tr>
      <w:tr w:rsidR="008A508A" w:rsidTr="00397DB3">
        <w:trPr>
          <w:cantSplit/>
          <w:trHeight w:val="255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A508A" w:rsidRPr="00CA32AF" w:rsidRDefault="008A508A" w:rsidP="003F7F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8A508A" w:rsidRDefault="008A508A" w:rsidP="002B108B">
            <w:r w:rsidRPr="008A508A">
              <w:rPr>
                <w:bCs/>
              </w:rPr>
              <w:t>Telecomunicazioni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8A508A" w:rsidRDefault="00B00E02" w:rsidP="008A508A">
            <w:pPr>
              <w:pStyle w:val="Titolo4"/>
              <w:tabs>
                <w:tab w:val="clear" w:pos="0"/>
              </w:tabs>
              <w:ind w:left="0" w:firstLine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olor w:val="auto"/>
                <w:sz w:val="22"/>
                <w:szCs w:val="22"/>
              </w:rPr>
              <w:t>3°-</w:t>
            </w:r>
            <w:r w:rsidR="008A508A" w:rsidRPr="008A508A">
              <w:rPr>
                <w:rFonts w:ascii="Times New Roman" w:hAnsi="Times New Roman"/>
                <w:b w:val="0"/>
                <w:bCs w:val="0"/>
                <w:i w:val="0"/>
                <w:color w:val="auto"/>
                <w:sz w:val="22"/>
                <w:szCs w:val="22"/>
              </w:rPr>
              <w:t>4°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508A" w:rsidRPr="00CA32AF" w:rsidRDefault="008A508A" w:rsidP="00986A68"/>
        </w:tc>
      </w:tr>
      <w:tr w:rsidR="008A508A" w:rsidTr="00397DB3">
        <w:trPr>
          <w:cantSplit/>
          <w:trHeight w:val="118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A508A" w:rsidRDefault="008A508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125CC0" w:rsidRDefault="008A508A">
            <w:pPr>
              <w:pStyle w:val="Titolo3"/>
              <w:rPr>
                <w:rFonts w:ascii="Times New Roman" w:hAnsi="Times New Roman"/>
                <w:b w:val="0"/>
                <w:bCs w:val="0"/>
                <w:color w:val="auto"/>
              </w:rPr>
            </w:pPr>
            <w:proofErr w:type="spellStart"/>
            <w:r>
              <w:rPr>
                <w:rFonts w:ascii="Times New Roman" w:hAnsi="Times New Roman"/>
                <w:b w:val="0"/>
                <w:bCs w:val="0"/>
                <w:color w:val="auto"/>
              </w:rPr>
              <w:t>Tecn</w:t>
            </w:r>
            <w:proofErr w:type="spellEnd"/>
            <w:r>
              <w:rPr>
                <w:rFonts w:ascii="Times New Roman" w:hAnsi="Times New Roman"/>
                <w:b w:val="0"/>
                <w:bCs w:val="0"/>
                <w:color w:val="auto"/>
              </w:rPr>
              <w:t>. e progettazione si sistemi inf. e di telecomunicazioni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08A" w:rsidRPr="008A508A" w:rsidRDefault="00B00E02" w:rsidP="008A508A">
            <w:pPr>
              <w:pStyle w:val="Titolo4"/>
              <w:tabs>
                <w:tab w:val="clear" w:pos="0"/>
              </w:tabs>
              <w:ind w:left="0" w:firstLine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olor w:val="auto"/>
                <w:sz w:val="22"/>
                <w:szCs w:val="22"/>
              </w:rPr>
              <w:t>3°-4°-5°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508A" w:rsidRDefault="008A508A" w:rsidP="00775D90">
            <w:pPr>
              <w:pStyle w:val="Titolo4"/>
              <w:rPr>
                <w:rFonts w:ascii="Times New Roman" w:hAnsi="Times New Roman"/>
                <w:bCs w:val="0"/>
                <w:color w:val="auto"/>
                <w:sz w:val="22"/>
                <w:szCs w:val="22"/>
              </w:rPr>
            </w:pPr>
          </w:p>
        </w:tc>
      </w:tr>
      <w:tr w:rsidR="00F93F60" w:rsidTr="00397DB3">
        <w:trPr>
          <w:cantSplit/>
          <w:trHeight w:val="420"/>
        </w:trPr>
        <w:tc>
          <w:tcPr>
            <w:tcW w:w="12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F60" w:rsidRDefault="00F93F6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F60" w:rsidRPr="008A508A" w:rsidRDefault="00F93F60" w:rsidP="00ED5405">
            <w:pPr>
              <w:pStyle w:val="Titolo4"/>
              <w:rPr>
                <w:i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auto"/>
                <w:sz w:val="22"/>
                <w:szCs w:val="22"/>
              </w:rPr>
              <w:t xml:space="preserve">  </w:t>
            </w:r>
            <w:r w:rsidRPr="00B9577E">
              <w:rPr>
                <w:rFonts w:ascii="Times New Roman" w:hAnsi="Times New Roman"/>
                <w:b w:val="0"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  <w:r w:rsidRPr="008A508A">
              <w:rPr>
                <w:rFonts w:ascii="Times New Roman" w:hAnsi="Times New Roman"/>
                <w:b w:val="0"/>
                <w:bCs w:val="0"/>
                <w:i w:val="0"/>
                <w:color w:val="auto"/>
              </w:rPr>
              <w:t>Sistemi e reti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F60" w:rsidRPr="008A508A" w:rsidRDefault="00B00E02" w:rsidP="008A508A">
            <w:pPr>
              <w:pStyle w:val="Titolo4"/>
              <w:tabs>
                <w:tab w:val="clear" w:pos="0"/>
              </w:tabs>
              <w:ind w:left="0" w:firstLine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3°-</w:t>
            </w:r>
            <w:r w:rsidR="00F93F60" w:rsidRPr="008A508A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4°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-5°</w:t>
            </w:r>
          </w:p>
        </w:tc>
        <w:tc>
          <w:tcPr>
            <w:tcW w:w="31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3F60" w:rsidRDefault="00F93F60" w:rsidP="00775D90">
            <w:pPr>
              <w:pStyle w:val="Titolo4"/>
            </w:pPr>
          </w:p>
        </w:tc>
      </w:tr>
      <w:tr w:rsidR="00F93F60" w:rsidTr="00F93F60">
        <w:trPr>
          <w:cantSplit/>
          <w:trHeight w:val="1035"/>
        </w:trPr>
        <w:tc>
          <w:tcPr>
            <w:tcW w:w="1095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F93F60" w:rsidRDefault="00F93F60" w:rsidP="008A508A">
            <w:r>
              <w:rPr>
                <w:sz w:val="22"/>
                <w:szCs w:val="22"/>
              </w:rPr>
              <w:t xml:space="preserve">  </w:t>
            </w:r>
          </w:p>
        </w:tc>
      </w:tr>
    </w:tbl>
    <w:p w:rsidR="00C83305" w:rsidRDefault="00C83305">
      <w:pPr>
        <w:rPr>
          <w:b/>
        </w:rPr>
      </w:pPr>
    </w:p>
    <w:p w:rsidR="00C83305" w:rsidRDefault="00C83305">
      <w:pPr>
        <w:rPr>
          <w:b/>
        </w:rPr>
      </w:pPr>
    </w:p>
    <w:p w:rsidR="00C83305" w:rsidRPr="00C67070" w:rsidRDefault="00C83305"/>
    <w:p w:rsidR="00267415" w:rsidRPr="00C67070" w:rsidRDefault="00DF30DE">
      <w:r w:rsidRPr="00C67070">
        <w:t>Scrutini a conclusione delle prove orali</w:t>
      </w:r>
    </w:p>
    <w:p w:rsidR="00267415" w:rsidRDefault="00267415">
      <w:pPr>
        <w:rPr>
          <w:b/>
        </w:rPr>
      </w:pPr>
    </w:p>
    <w:p w:rsidR="00D17AE9" w:rsidRDefault="00267415" w:rsidP="00C67070">
      <w:pPr>
        <w:rPr>
          <w:bCs/>
          <w:sz w:val="22"/>
          <w:szCs w:val="22"/>
        </w:rPr>
      </w:pPr>
      <w:r>
        <w:t xml:space="preserve">Commissione scrutini : </w:t>
      </w:r>
      <w:r w:rsidR="00125CC0">
        <w:t xml:space="preserve"> </w:t>
      </w:r>
      <w:r w:rsidR="00C83305">
        <w:t xml:space="preserve">consiglio di classe della </w:t>
      </w:r>
      <w:r w:rsidR="00397DB3" w:rsidRPr="008004B0">
        <w:rPr>
          <w:b/>
        </w:rPr>
        <w:t>quinta ” I</w:t>
      </w:r>
      <w:r w:rsidR="00695457" w:rsidRPr="008004B0">
        <w:rPr>
          <w:b/>
        </w:rPr>
        <w:t xml:space="preserve"> </w:t>
      </w:r>
      <w:r w:rsidR="00125CC0" w:rsidRPr="008004B0">
        <w:rPr>
          <w:b/>
        </w:rPr>
        <w:t>”</w:t>
      </w:r>
      <w:r w:rsidR="00125CC0">
        <w:t xml:space="preserve"> </w:t>
      </w:r>
      <w:r w:rsidR="00690D88">
        <w:t xml:space="preserve">integrato dai professori </w:t>
      </w:r>
      <w:proofErr w:type="spellStart"/>
      <w:r w:rsidR="00690D88">
        <w:t>Pudano</w:t>
      </w:r>
      <w:proofErr w:type="spellEnd"/>
      <w:r w:rsidR="00690D88">
        <w:t xml:space="preserve"> , </w:t>
      </w:r>
      <w:proofErr w:type="spellStart"/>
      <w:r w:rsidR="00690D88">
        <w:t>Abbagnato</w:t>
      </w:r>
      <w:proofErr w:type="spellEnd"/>
      <w:r w:rsidR="00690D88">
        <w:t>,</w:t>
      </w:r>
      <w:r w:rsidR="00690D88" w:rsidRPr="00690D88">
        <w:t xml:space="preserve"> </w:t>
      </w:r>
      <w:r w:rsidR="00690D88">
        <w:t xml:space="preserve">Marra,  Branca, </w:t>
      </w:r>
      <w:proofErr w:type="spellStart"/>
      <w:r w:rsidR="00690D88">
        <w:t>Gianesini</w:t>
      </w:r>
      <w:proofErr w:type="spellEnd"/>
      <w:r w:rsidR="00690D88">
        <w:t xml:space="preserve">, </w:t>
      </w:r>
      <w:r w:rsidR="00690D88" w:rsidRPr="00690D88">
        <w:rPr>
          <w:bCs/>
        </w:rPr>
        <w:t>Castaldo</w:t>
      </w:r>
      <w:r w:rsidR="00690D88">
        <w:rPr>
          <w:bCs/>
        </w:rPr>
        <w:t>,</w:t>
      </w:r>
      <w:r w:rsidR="00690D88" w:rsidRPr="00690D88">
        <w:rPr>
          <w:bCs/>
        </w:rPr>
        <w:t xml:space="preserve">  </w:t>
      </w:r>
      <w:proofErr w:type="spellStart"/>
      <w:r w:rsidR="00690D88" w:rsidRPr="00690D88">
        <w:rPr>
          <w:bCs/>
        </w:rPr>
        <w:t>Giannotti</w:t>
      </w:r>
      <w:proofErr w:type="spellEnd"/>
    </w:p>
    <w:p w:rsidR="00D17AE9" w:rsidRDefault="00D17AE9" w:rsidP="00D17AE9"/>
    <w:p w:rsidR="00125CC0" w:rsidRDefault="00125CC0" w:rsidP="00D17AE9"/>
    <w:p w:rsidR="00125CC0" w:rsidRDefault="00125CC0"/>
    <w:p w:rsidR="00DF30DE" w:rsidRDefault="00DF30DE">
      <w:pPr>
        <w:rPr>
          <w:b/>
          <w:i/>
          <w:iCs/>
        </w:rPr>
      </w:pPr>
    </w:p>
    <w:p w:rsidR="00267415" w:rsidRDefault="00267415">
      <w:pPr>
        <w:rPr>
          <w:bCs/>
          <w:i/>
          <w:iCs/>
        </w:rPr>
      </w:pPr>
      <w:r>
        <w:rPr>
          <w:b/>
          <w:i/>
          <w:iCs/>
        </w:rPr>
        <w:t>Gioia Tauro</w:t>
      </w:r>
      <w:r w:rsidR="00125CC0">
        <w:rPr>
          <w:bCs/>
          <w:i/>
          <w:iCs/>
        </w:rPr>
        <w:t xml:space="preserve">,   lì </w:t>
      </w:r>
      <w:r w:rsidR="008004B0">
        <w:rPr>
          <w:bCs/>
          <w:i/>
          <w:iCs/>
        </w:rPr>
        <w:t>06</w:t>
      </w:r>
      <w:r w:rsidR="00125CC0">
        <w:rPr>
          <w:bCs/>
          <w:i/>
          <w:iCs/>
        </w:rPr>
        <w:t>/05/2015</w:t>
      </w:r>
      <w:r>
        <w:rPr>
          <w:bCs/>
          <w:i/>
          <w:iCs/>
        </w:rPr>
        <w:t xml:space="preserve">                                                        </w:t>
      </w:r>
    </w:p>
    <w:p w:rsidR="00267415" w:rsidRDefault="00267415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Il Dirigente Scolastico</w:t>
      </w:r>
    </w:p>
    <w:p w:rsidR="00267415" w:rsidRDefault="00267415">
      <w:pPr>
        <w:rPr>
          <w:i/>
        </w:rPr>
      </w:pPr>
      <w:r>
        <w:rPr>
          <w:bCs/>
          <w:i/>
          <w:iCs/>
        </w:rPr>
        <w:t xml:space="preserve">                                                                                                             Prof. Giuseppe </w:t>
      </w:r>
      <w:proofErr w:type="spellStart"/>
      <w:r>
        <w:rPr>
          <w:bCs/>
          <w:i/>
          <w:iCs/>
        </w:rPr>
        <w:t>Gelardi</w:t>
      </w:r>
      <w:proofErr w:type="spellEnd"/>
    </w:p>
    <w:p w:rsidR="006E7A06" w:rsidRDefault="006E7A06" w:rsidP="006E7A06">
      <w:pPr>
        <w:jc w:val="right"/>
        <w:rPr>
          <w:i/>
        </w:rPr>
      </w:pPr>
      <w:r>
        <w:rPr>
          <w:i/>
        </w:rPr>
        <w:t>Firma autografa sostituita a mezzo stampa</w:t>
      </w:r>
    </w:p>
    <w:p w:rsidR="006E7A06" w:rsidRPr="006E7A06" w:rsidRDefault="006E7A06" w:rsidP="006E7A06">
      <w:pPr>
        <w:jc w:val="right"/>
        <w:rPr>
          <w:i/>
        </w:rPr>
      </w:pPr>
      <w:r>
        <w:rPr>
          <w:i/>
        </w:rPr>
        <w:t xml:space="preserve"> </w:t>
      </w:r>
      <w:r w:rsidRPr="006E7A06">
        <w:rPr>
          <w:i/>
        </w:rPr>
        <w:t>ex art.3, c.2 D.Lgs n.39/93)</w:t>
      </w:r>
    </w:p>
    <w:p w:rsidR="00267415" w:rsidRDefault="00267415"/>
    <w:sectPr w:rsidR="00267415" w:rsidSect="006B5DF9">
      <w:footerReference w:type="default" r:id="rId15"/>
      <w:pgSz w:w="11906" w:h="16838"/>
      <w:pgMar w:top="709" w:right="1134" w:bottom="1134" w:left="1134" w:header="708" w:footer="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DCC" w:rsidRDefault="00636DCC">
      <w:r>
        <w:separator/>
      </w:r>
    </w:p>
  </w:endnote>
  <w:endnote w:type="continuationSeparator" w:id="0">
    <w:p w:rsidR="00636DCC" w:rsidRDefault="00636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15" w:rsidRDefault="00267415">
    <w:pPr>
      <w:pStyle w:val="Pidipagina"/>
    </w:pPr>
  </w:p>
  <w:p w:rsidR="00267415" w:rsidRDefault="00267415">
    <w:pPr>
      <w:pStyle w:val="Pidipagina"/>
    </w:pPr>
  </w:p>
  <w:p w:rsidR="00267415" w:rsidRDefault="00267415">
    <w:pPr>
      <w:pStyle w:val="Pidipagina"/>
    </w:pPr>
  </w:p>
  <w:p w:rsidR="00267415" w:rsidRDefault="0026741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DCC" w:rsidRDefault="00636DCC">
      <w:r>
        <w:separator/>
      </w:r>
    </w:p>
  </w:footnote>
  <w:footnote w:type="continuationSeparator" w:id="0">
    <w:p w:rsidR="00636DCC" w:rsidRDefault="00636D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isplayBackgroundShape/>
  <w:embedSystemFonts/>
  <w:proofState w:spelling="clean"/>
  <w:attachedTemplate r:id="rId1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616E"/>
    <w:rsid w:val="0001663E"/>
    <w:rsid w:val="00047FDB"/>
    <w:rsid w:val="00057D3B"/>
    <w:rsid w:val="000602D8"/>
    <w:rsid w:val="00073D49"/>
    <w:rsid w:val="000A03B5"/>
    <w:rsid w:val="000E4AFA"/>
    <w:rsid w:val="00112D0F"/>
    <w:rsid w:val="00125CC0"/>
    <w:rsid w:val="001B616E"/>
    <w:rsid w:val="001F18C0"/>
    <w:rsid w:val="001F28B4"/>
    <w:rsid w:val="00204C7C"/>
    <w:rsid w:val="002157E6"/>
    <w:rsid w:val="00267415"/>
    <w:rsid w:val="00276355"/>
    <w:rsid w:val="0028542E"/>
    <w:rsid w:val="002B108B"/>
    <w:rsid w:val="002B7A4A"/>
    <w:rsid w:val="00321B0F"/>
    <w:rsid w:val="003543E3"/>
    <w:rsid w:val="003800A7"/>
    <w:rsid w:val="0039124D"/>
    <w:rsid w:val="00397DB3"/>
    <w:rsid w:val="003C4626"/>
    <w:rsid w:val="003F7FFC"/>
    <w:rsid w:val="00447498"/>
    <w:rsid w:val="00471918"/>
    <w:rsid w:val="005B121F"/>
    <w:rsid w:val="005F0A1C"/>
    <w:rsid w:val="005F138A"/>
    <w:rsid w:val="005F668C"/>
    <w:rsid w:val="00601271"/>
    <w:rsid w:val="00636DCC"/>
    <w:rsid w:val="00666FEE"/>
    <w:rsid w:val="00686E13"/>
    <w:rsid w:val="00690D88"/>
    <w:rsid w:val="006948E2"/>
    <w:rsid w:val="00695457"/>
    <w:rsid w:val="006B5DF9"/>
    <w:rsid w:val="006C7F0E"/>
    <w:rsid w:val="006E7A06"/>
    <w:rsid w:val="00766B60"/>
    <w:rsid w:val="00775D90"/>
    <w:rsid w:val="00790592"/>
    <w:rsid w:val="007A1688"/>
    <w:rsid w:val="007F3F15"/>
    <w:rsid w:val="008004B0"/>
    <w:rsid w:val="00800FEA"/>
    <w:rsid w:val="008832DC"/>
    <w:rsid w:val="008A508A"/>
    <w:rsid w:val="008C65FA"/>
    <w:rsid w:val="008F4C6A"/>
    <w:rsid w:val="00911248"/>
    <w:rsid w:val="00955391"/>
    <w:rsid w:val="00986A68"/>
    <w:rsid w:val="00996FD4"/>
    <w:rsid w:val="009B06E3"/>
    <w:rsid w:val="00A151E8"/>
    <w:rsid w:val="00A252F0"/>
    <w:rsid w:val="00A46BA6"/>
    <w:rsid w:val="00A75EBB"/>
    <w:rsid w:val="00A9070C"/>
    <w:rsid w:val="00A93840"/>
    <w:rsid w:val="00AB21C7"/>
    <w:rsid w:val="00AC12BA"/>
    <w:rsid w:val="00AD7CC7"/>
    <w:rsid w:val="00B00E02"/>
    <w:rsid w:val="00B9577E"/>
    <w:rsid w:val="00C20843"/>
    <w:rsid w:val="00C26EE0"/>
    <w:rsid w:val="00C3325A"/>
    <w:rsid w:val="00C67070"/>
    <w:rsid w:val="00C83305"/>
    <w:rsid w:val="00C877F0"/>
    <w:rsid w:val="00C9492F"/>
    <w:rsid w:val="00CA32AF"/>
    <w:rsid w:val="00CA6AFC"/>
    <w:rsid w:val="00CF4B5A"/>
    <w:rsid w:val="00D14557"/>
    <w:rsid w:val="00D17AE9"/>
    <w:rsid w:val="00D8291B"/>
    <w:rsid w:val="00DF30DE"/>
    <w:rsid w:val="00E16783"/>
    <w:rsid w:val="00E22DFF"/>
    <w:rsid w:val="00E500D9"/>
    <w:rsid w:val="00E70A13"/>
    <w:rsid w:val="00E92126"/>
    <w:rsid w:val="00EA3C29"/>
    <w:rsid w:val="00EA510B"/>
    <w:rsid w:val="00EB198E"/>
    <w:rsid w:val="00ED0726"/>
    <w:rsid w:val="00ED5405"/>
    <w:rsid w:val="00EF58BA"/>
    <w:rsid w:val="00F47732"/>
    <w:rsid w:val="00F62B35"/>
    <w:rsid w:val="00F93F60"/>
    <w:rsid w:val="00FF4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77F0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C877F0"/>
    <w:pPr>
      <w:keepNext/>
      <w:keepLines/>
      <w:tabs>
        <w:tab w:val="num" w:pos="0"/>
      </w:tabs>
      <w:spacing w:before="480"/>
      <w:ind w:left="432" w:hanging="432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Corpodeltesto"/>
    <w:qFormat/>
    <w:rsid w:val="00C877F0"/>
    <w:pPr>
      <w:tabs>
        <w:tab w:val="num" w:pos="0"/>
      </w:tabs>
      <w:spacing w:before="280" w:after="280"/>
      <w:ind w:left="576" w:hanging="576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rsid w:val="00C877F0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itolo4">
    <w:name w:val="heading 4"/>
    <w:basedOn w:val="Normale"/>
    <w:next w:val="Normale"/>
    <w:qFormat/>
    <w:rsid w:val="00C877F0"/>
    <w:pPr>
      <w:keepNext/>
      <w:keepLines/>
      <w:tabs>
        <w:tab w:val="num" w:pos="0"/>
      </w:tabs>
      <w:spacing w:before="200"/>
      <w:ind w:left="864" w:hanging="864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qFormat/>
    <w:rsid w:val="00C877F0"/>
    <w:pPr>
      <w:keepNext/>
      <w:keepLines/>
      <w:tabs>
        <w:tab w:val="num" w:pos="0"/>
      </w:tabs>
      <w:spacing w:before="200"/>
      <w:ind w:left="1008" w:hanging="1008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877F0"/>
  </w:style>
  <w:style w:type="character" w:customStyle="1" w:styleId="WW8Num1z1">
    <w:name w:val="WW8Num1z1"/>
    <w:rsid w:val="00C877F0"/>
  </w:style>
  <w:style w:type="character" w:customStyle="1" w:styleId="WW8Num1z2">
    <w:name w:val="WW8Num1z2"/>
    <w:rsid w:val="00C877F0"/>
  </w:style>
  <w:style w:type="character" w:customStyle="1" w:styleId="WW8Num1z3">
    <w:name w:val="WW8Num1z3"/>
    <w:rsid w:val="00C877F0"/>
  </w:style>
  <w:style w:type="character" w:customStyle="1" w:styleId="WW8Num1z4">
    <w:name w:val="WW8Num1z4"/>
    <w:rsid w:val="00C877F0"/>
  </w:style>
  <w:style w:type="character" w:customStyle="1" w:styleId="WW8Num1z5">
    <w:name w:val="WW8Num1z5"/>
    <w:rsid w:val="00C877F0"/>
  </w:style>
  <w:style w:type="character" w:customStyle="1" w:styleId="WW8Num1z6">
    <w:name w:val="WW8Num1z6"/>
    <w:rsid w:val="00C877F0"/>
  </w:style>
  <w:style w:type="character" w:customStyle="1" w:styleId="WW8Num1z7">
    <w:name w:val="WW8Num1z7"/>
    <w:rsid w:val="00C877F0"/>
  </w:style>
  <w:style w:type="character" w:customStyle="1" w:styleId="WW8Num1z8">
    <w:name w:val="WW8Num1z8"/>
    <w:rsid w:val="00C877F0"/>
  </w:style>
  <w:style w:type="character" w:customStyle="1" w:styleId="Carpredefinitoparagrafo1">
    <w:name w:val="Car. predefinito paragrafo1"/>
    <w:rsid w:val="00C877F0"/>
  </w:style>
  <w:style w:type="character" w:customStyle="1" w:styleId="IntestazioneCarattere">
    <w:name w:val="Intestazione Carattere"/>
    <w:basedOn w:val="Carpredefinitoparagrafo1"/>
    <w:rsid w:val="00C877F0"/>
    <w:rPr>
      <w:sz w:val="24"/>
      <w:szCs w:val="24"/>
    </w:rPr>
  </w:style>
  <w:style w:type="character" w:customStyle="1" w:styleId="PidipaginaCarattere">
    <w:name w:val="Piè di pagina Carattere"/>
    <w:basedOn w:val="Carpredefinitoparagrafo1"/>
    <w:rsid w:val="00C877F0"/>
    <w:rPr>
      <w:sz w:val="24"/>
      <w:szCs w:val="24"/>
    </w:rPr>
  </w:style>
  <w:style w:type="character" w:styleId="Collegamentoipertestuale">
    <w:name w:val="Hyperlink"/>
    <w:basedOn w:val="Carpredefinitoparagrafo1"/>
    <w:rsid w:val="00C877F0"/>
    <w:rPr>
      <w:color w:val="0000FF"/>
      <w:u w:val="single"/>
    </w:rPr>
  </w:style>
  <w:style w:type="character" w:customStyle="1" w:styleId="Titolo2Carattere">
    <w:name w:val="Titolo 2 Carattere"/>
    <w:basedOn w:val="Carpredefinitoparagrafo1"/>
    <w:rsid w:val="00C877F0"/>
    <w:rPr>
      <w:b/>
      <w:bCs/>
      <w:sz w:val="36"/>
      <w:szCs w:val="36"/>
    </w:rPr>
  </w:style>
  <w:style w:type="character" w:customStyle="1" w:styleId="TestofumettoCarattere">
    <w:name w:val="Testo fumetto Carattere"/>
    <w:basedOn w:val="Carpredefinitoparagrafo1"/>
    <w:rsid w:val="00C877F0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1"/>
    <w:rsid w:val="00C877F0"/>
  </w:style>
  <w:style w:type="character" w:customStyle="1" w:styleId="Caratteredellanota">
    <w:name w:val="Carattere della nota"/>
    <w:basedOn w:val="Carpredefinitoparagrafo1"/>
    <w:rsid w:val="00C877F0"/>
    <w:rPr>
      <w:vertAlign w:val="superscript"/>
    </w:rPr>
  </w:style>
  <w:style w:type="character" w:customStyle="1" w:styleId="TestonotadichiusuraCarattere">
    <w:name w:val="Testo nota di chiusura Carattere"/>
    <w:basedOn w:val="Carpredefinitoparagrafo1"/>
    <w:rsid w:val="00C877F0"/>
  </w:style>
  <w:style w:type="character" w:customStyle="1" w:styleId="Caratterenotadichiusura">
    <w:name w:val="Carattere nota di chiusura"/>
    <w:basedOn w:val="Carpredefinitoparagrafo1"/>
    <w:rsid w:val="00C877F0"/>
    <w:rPr>
      <w:vertAlign w:val="superscript"/>
    </w:rPr>
  </w:style>
  <w:style w:type="character" w:customStyle="1" w:styleId="Titolo1Carattere">
    <w:name w:val="Titolo 1 Carattere"/>
    <w:basedOn w:val="Carpredefinitoparagrafo1"/>
    <w:rsid w:val="00C877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3Carattere">
    <w:name w:val="Titolo 3 Carattere"/>
    <w:basedOn w:val="Carpredefinitoparagrafo1"/>
    <w:rsid w:val="00C877F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basedOn w:val="Carpredefinitoparagrafo1"/>
    <w:rsid w:val="00C877F0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basedOn w:val="Carpredefinitoparagrafo1"/>
    <w:rsid w:val="00C877F0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Intestazione1">
    <w:name w:val="Intestazione1"/>
    <w:basedOn w:val="Normale"/>
    <w:next w:val="Corpodeltesto"/>
    <w:rsid w:val="00C877F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C877F0"/>
    <w:pPr>
      <w:spacing w:after="120"/>
    </w:pPr>
  </w:style>
  <w:style w:type="paragraph" w:styleId="Elenco">
    <w:name w:val="List"/>
    <w:basedOn w:val="Corpodeltesto"/>
    <w:rsid w:val="00C877F0"/>
    <w:rPr>
      <w:rFonts w:cs="Mangal"/>
    </w:rPr>
  </w:style>
  <w:style w:type="paragraph" w:customStyle="1" w:styleId="Didascalia1">
    <w:name w:val="Didascalia1"/>
    <w:basedOn w:val="Normale"/>
    <w:rsid w:val="00C877F0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C877F0"/>
    <w:pPr>
      <w:suppressLineNumbers/>
    </w:pPr>
    <w:rPr>
      <w:rFonts w:cs="Mangal"/>
    </w:rPr>
  </w:style>
  <w:style w:type="paragraph" w:styleId="Intestazione">
    <w:name w:val="header"/>
    <w:basedOn w:val="Normale"/>
    <w:rsid w:val="00C877F0"/>
  </w:style>
  <w:style w:type="paragraph" w:styleId="Pidipagina">
    <w:name w:val="footer"/>
    <w:basedOn w:val="Normale"/>
    <w:rsid w:val="00C877F0"/>
  </w:style>
  <w:style w:type="paragraph" w:styleId="Testofumetto">
    <w:name w:val="Balloon Text"/>
    <w:basedOn w:val="Normale"/>
    <w:rsid w:val="00C877F0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sid w:val="00C877F0"/>
    <w:rPr>
      <w:sz w:val="20"/>
      <w:szCs w:val="20"/>
    </w:rPr>
  </w:style>
  <w:style w:type="paragraph" w:styleId="Testonotadichiusura">
    <w:name w:val="endnote text"/>
    <w:basedOn w:val="Normale"/>
    <w:rsid w:val="00C877F0"/>
    <w:rPr>
      <w:sz w:val="20"/>
      <w:szCs w:val="20"/>
    </w:rPr>
  </w:style>
  <w:style w:type="paragraph" w:customStyle="1" w:styleId="Contenutotabella">
    <w:name w:val="Contenuto tabella"/>
    <w:basedOn w:val="Normale"/>
    <w:rsid w:val="00C877F0"/>
    <w:pPr>
      <w:suppressLineNumbers/>
    </w:pPr>
  </w:style>
  <w:style w:type="paragraph" w:customStyle="1" w:styleId="Intestazionetabella">
    <w:name w:val="Intestazione tabella"/>
    <w:basedOn w:val="Contenutotabella"/>
    <w:rsid w:val="00C877F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7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Intestazione%20scuol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E3062-3E76-404E-9C66-2A81A436E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scuola.dotx</Template>
  <TotalTime>71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2014-09-02T19:36:00Z</cp:lastPrinted>
  <dcterms:created xsi:type="dcterms:W3CDTF">2017-05-04T18:09:00Z</dcterms:created>
  <dcterms:modified xsi:type="dcterms:W3CDTF">2017-05-06T10:17:00Z</dcterms:modified>
</cp:coreProperties>
</file>