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2C0145"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114300</wp:posOffset>
            </wp:positionV>
            <wp:extent cx="792480" cy="784225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2C0145">
      <w:r>
        <w:rPr>
          <w:noProof/>
          <w:lang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46355</wp:posOffset>
            </wp:positionV>
            <wp:extent cx="693420" cy="693420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946150" cy="635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635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-14605</wp:posOffset>
            </wp:positionV>
            <wp:extent cx="705485" cy="70548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-128905</wp:posOffset>
            </wp:positionV>
            <wp:extent cx="793115" cy="82486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4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415" w:rsidRDefault="002C0145">
      <w:pPr>
        <w:jc w:val="center"/>
      </w:pP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111760</wp:posOffset>
            </wp:positionV>
            <wp:extent cx="6498590" cy="12204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1220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LE_LINK1"/>
    </w:p>
    <w:p w:rsidR="00267415" w:rsidRDefault="002C014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1905</wp:posOffset>
            </wp:positionV>
            <wp:extent cx="1007110" cy="100711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7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proofErr w:type="spellStart"/>
      <w:r>
        <w:rPr>
          <w:b/>
          <w:color w:val="FF0000"/>
          <w:sz w:val="18"/>
          <w:szCs w:val="18"/>
        </w:rPr>
        <w:t>Cod.Fisc.</w:t>
      </w:r>
      <w:proofErr w:type="spellEnd"/>
      <w:r>
        <w:rPr>
          <w:b/>
          <w:color w:val="FF0000"/>
          <w:sz w:val="18"/>
          <w:szCs w:val="18"/>
        </w:rPr>
        <w:t xml:space="preserve"> 82000920809</w:t>
      </w:r>
    </w:p>
    <w:p w:rsidR="00267415" w:rsidRDefault="00EA7783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Pr="00623B71" w:rsidRDefault="00FE3500">
      <w:pPr>
        <w:rPr>
          <w:b/>
        </w:rPr>
      </w:pPr>
      <w:r w:rsidRPr="00623B71">
        <w:t>Prot. N°</w:t>
      </w:r>
      <w:r w:rsidR="001D0421">
        <w:t>6039/V.11</w:t>
      </w:r>
    </w:p>
    <w:p w:rsidR="005E4FFE" w:rsidRPr="00AD7CC7" w:rsidRDefault="007C450C" w:rsidP="005E4FFE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>Calendario esam</w:t>
      </w:r>
      <w:r w:rsidR="006D241C">
        <w:rPr>
          <w:b/>
          <w:sz w:val="36"/>
          <w:szCs w:val="36"/>
        </w:rPr>
        <w:t xml:space="preserve">i preliminari </w:t>
      </w:r>
    </w:p>
    <w:p w:rsidR="00996FD4" w:rsidRPr="0043378B" w:rsidRDefault="005E4FFE" w:rsidP="004337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Candidati </w:t>
      </w:r>
      <w:r w:rsidR="00EE473E">
        <w:rPr>
          <w:b/>
          <w:sz w:val="32"/>
          <w:szCs w:val="32"/>
        </w:rPr>
        <w:t>esterni agli esami di Stato 2016/2017</w:t>
      </w:r>
    </w:p>
    <w:p w:rsidR="00267415" w:rsidRDefault="00623B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quinta “A ” Amministrazione Finanza e M</w:t>
      </w:r>
      <w:r w:rsidR="006D241C">
        <w:rPr>
          <w:b/>
          <w:sz w:val="32"/>
          <w:szCs w:val="32"/>
        </w:rPr>
        <w:t>arketing</w:t>
      </w:r>
    </w:p>
    <w:p w:rsidR="00267415" w:rsidRDefault="00267415" w:rsidP="0043378B">
      <w:pPr>
        <w:rPr>
          <w:b/>
          <w:sz w:val="32"/>
          <w:szCs w:val="32"/>
        </w:rPr>
      </w:pPr>
    </w:p>
    <w:p w:rsidR="00086ADF" w:rsidRDefault="00EE473E" w:rsidP="00FB2977">
      <w:pPr>
        <w:spacing w:line="360" w:lineRule="auto"/>
        <w:ind w:left="-426" w:hanging="141"/>
        <w:jc w:val="center"/>
      </w:pPr>
      <w:r>
        <w:rPr>
          <w:b/>
          <w:sz w:val="28"/>
          <w:szCs w:val="28"/>
        </w:rPr>
        <w:t>Candidato</w:t>
      </w:r>
      <w:r w:rsidR="002E0194" w:rsidRPr="001A4F54"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Amiante</w:t>
      </w:r>
      <w:proofErr w:type="spellEnd"/>
      <w:r>
        <w:rPr>
          <w:b/>
          <w:sz w:val="28"/>
          <w:szCs w:val="28"/>
        </w:rPr>
        <w:t xml:space="preserve"> Emanuele</w:t>
      </w:r>
      <w:r w:rsidR="00B12BF0">
        <w:rPr>
          <w:b/>
          <w:sz w:val="28"/>
          <w:szCs w:val="28"/>
        </w:rPr>
        <w:t xml:space="preserve">  </w:t>
      </w:r>
      <w:r w:rsidR="00B12BF0" w:rsidRPr="00B12BF0">
        <w:rPr>
          <w:sz w:val="28"/>
          <w:szCs w:val="28"/>
        </w:rPr>
        <w:t>( idoneità alla quinta AFM)</w:t>
      </w:r>
    </w:p>
    <w:p w:rsidR="00FB2977" w:rsidRDefault="00FB2977">
      <w:pPr>
        <w:spacing w:line="360" w:lineRule="auto"/>
      </w:pPr>
    </w:p>
    <w:p w:rsidR="00FB2977" w:rsidRDefault="00FB2977">
      <w:pPr>
        <w:spacing w:line="360" w:lineRule="auto"/>
      </w:pPr>
    </w:p>
    <w:p w:rsidR="00A55770" w:rsidRDefault="00996FD4">
      <w:pPr>
        <w:spacing w:line="360" w:lineRule="auto"/>
      </w:pPr>
      <w:r>
        <w:t>Prove scritte- pratiche- grafiche</w:t>
      </w:r>
      <w:r w:rsidR="00A55770">
        <w:t xml:space="preserve"> ore 15:00</w:t>
      </w:r>
    </w:p>
    <w:tbl>
      <w:tblPr>
        <w:tblW w:w="10132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1059"/>
        <w:gridCol w:w="2126"/>
        <w:gridCol w:w="2584"/>
        <w:gridCol w:w="2661"/>
      </w:tblGrid>
      <w:tr w:rsidR="002B6F4D" w:rsidTr="002B6F4D">
        <w:trPr>
          <w:cantSplit/>
          <w:trHeight w:val="4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2"/>
              <w:spacing w:before="0" w:after="0"/>
              <w:ind w:left="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</w:rPr>
              <w:t xml:space="preserve">      </w:t>
            </w:r>
            <w:r w:rsidRPr="002B6F4D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</w:rPr>
            </w:pPr>
            <w:r w:rsidRPr="002B6F4D">
              <w:rPr>
                <w:b w:val="0"/>
                <w:i/>
                <w:color w:val="auto"/>
              </w:rPr>
              <w:t>ANNI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rPr>
                <w:b w:val="0"/>
                <w:i/>
                <w:color w:val="auto"/>
              </w:rPr>
            </w:pPr>
            <w:r w:rsidRPr="002B6F4D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rPr>
                <w:b w:val="0"/>
              </w:rPr>
            </w:pPr>
            <w:r w:rsidRPr="002B6F4D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F4D" w:rsidRPr="007C2F69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</w:rPr>
            </w:pPr>
            <w:r w:rsidRPr="009351F8">
              <w:rPr>
                <w:b w:val="0"/>
                <w:i/>
                <w:color w:val="auto"/>
              </w:rPr>
              <w:t>ASSISTENZA</w:t>
            </w:r>
          </w:p>
        </w:tc>
      </w:tr>
      <w:tr w:rsidR="002B6F4D" w:rsidTr="002B6F4D">
        <w:trPr>
          <w:cantSplit/>
          <w:trHeight w:val="87"/>
        </w:trPr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Default="002B6F4D" w:rsidP="002B6F4D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194848">
              <w:rPr>
                <w:sz w:val="20"/>
                <w:szCs w:val="20"/>
              </w:rPr>
              <w:t>22</w:t>
            </w:r>
            <w:r w:rsidRPr="007C2F69">
              <w:rPr>
                <w:sz w:val="20"/>
                <w:szCs w:val="20"/>
              </w:rPr>
              <w:t xml:space="preserve">  Maggio</w:t>
            </w:r>
          </w:p>
          <w:p w:rsidR="002B6F4D" w:rsidRDefault="002B6F4D" w:rsidP="002B6F4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Cs w:val="22"/>
              </w:rPr>
            </w:pPr>
            <w:r w:rsidRPr="00FB2977">
              <w:rPr>
                <w:b w:val="0"/>
                <w:color w:val="auto"/>
                <w:szCs w:val="22"/>
              </w:rPr>
              <w:t>5°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686E13" w:rsidRDefault="002B6F4D" w:rsidP="002B6F4D">
            <w:r>
              <w:t>Italiano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Pr="002E0194" w:rsidRDefault="002B6F4D" w:rsidP="002B6F4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Giacobbe</w:t>
            </w:r>
          </w:p>
          <w:p w:rsidR="002B6F4D" w:rsidRDefault="002B6F4D" w:rsidP="002B6F4D"/>
        </w:tc>
        <w:tc>
          <w:tcPr>
            <w:tcW w:w="26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2B6F4D" w:rsidP="002B6F4D">
            <w:pPr>
              <w:suppressAutoHyphens w:val="0"/>
            </w:pPr>
          </w:p>
          <w:p w:rsidR="002B6F4D" w:rsidRDefault="002B6F4D" w:rsidP="002B6F4D">
            <w:r>
              <w:t>Velardo</w:t>
            </w:r>
          </w:p>
        </w:tc>
      </w:tr>
      <w:tr w:rsidR="002B6F4D" w:rsidTr="002B6F4D">
        <w:trPr>
          <w:cantSplit/>
          <w:trHeight w:val="697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194848" w:rsidP="002B6F4D">
            <w:pPr>
              <w:snapToGrid w:val="0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B6F4D">
              <w:rPr>
                <w:sz w:val="22"/>
                <w:szCs w:val="22"/>
              </w:rPr>
              <w:t xml:space="preserve">  </w:t>
            </w:r>
            <w:r>
              <w:rPr>
                <w:sz w:val="20"/>
                <w:szCs w:val="20"/>
              </w:rPr>
              <w:t xml:space="preserve">23 </w:t>
            </w:r>
            <w:r w:rsidR="002B6F4D" w:rsidRPr="007C2F69">
              <w:rPr>
                <w:sz w:val="20"/>
                <w:szCs w:val="20"/>
              </w:rPr>
              <w:t xml:space="preserve"> Maggio</w:t>
            </w:r>
          </w:p>
          <w:p w:rsidR="002B6F4D" w:rsidRPr="00A55770" w:rsidRDefault="002B6F4D" w:rsidP="00194848">
            <w:pPr>
              <w:rPr>
                <w:b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FB2977">
              <w:rPr>
                <w:b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EA7783" w:rsidRDefault="002B6F4D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color w:val="auto"/>
              </w:rPr>
            </w:pPr>
            <w:r w:rsidRPr="00A55770">
              <w:rPr>
                <w:rFonts w:ascii="Times New Roman" w:hAnsi="Times New Roman"/>
                <w:b w:val="0"/>
                <w:color w:val="auto"/>
              </w:rPr>
              <w:t>Inglese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2B6F4D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Musarella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2B6F4D" w:rsidP="002B6F4D">
            <w:pPr>
              <w:rPr>
                <w:bCs/>
              </w:rPr>
            </w:pPr>
            <w:r>
              <w:rPr>
                <w:bCs/>
              </w:rPr>
              <w:t xml:space="preserve">Repaci  </w:t>
            </w:r>
          </w:p>
          <w:p w:rsidR="002B6F4D" w:rsidRDefault="002B6F4D" w:rsidP="002B6F4D">
            <w:pPr>
              <w:rPr>
                <w:bCs/>
              </w:rPr>
            </w:pPr>
            <w:r>
              <w:rPr>
                <w:bCs/>
              </w:rPr>
              <w:t>De Maria Stefania</w:t>
            </w:r>
          </w:p>
        </w:tc>
      </w:tr>
      <w:tr w:rsidR="002B6F4D" w:rsidTr="002B6F4D">
        <w:trPr>
          <w:cantSplit/>
          <w:trHeight w:val="699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194848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2B6F4D" w:rsidRPr="007C2F69">
              <w:rPr>
                <w:sz w:val="20"/>
                <w:szCs w:val="20"/>
              </w:rPr>
              <w:t xml:space="preserve">  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FB2977">
              <w:rPr>
                <w:b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A55770" w:rsidRDefault="00194848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color w:val="auto"/>
              </w:rPr>
            </w:pPr>
            <w:r w:rsidRPr="0043378B">
              <w:rPr>
                <w:rFonts w:ascii="Times New Roman" w:hAnsi="Times New Roman"/>
                <w:b w:val="0"/>
                <w:color w:val="auto"/>
              </w:rPr>
              <w:t>Francese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194848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Casile</w:t>
            </w:r>
            <w:proofErr w:type="spellEnd"/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2BF0" w:rsidRDefault="00194848" w:rsidP="002B6F4D">
            <w:pPr>
              <w:rPr>
                <w:bCs/>
              </w:rPr>
            </w:pPr>
            <w:r>
              <w:rPr>
                <w:bCs/>
              </w:rPr>
              <w:t>De Maria</w:t>
            </w:r>
            <w:r w:rsidR="00B12BF0">
              <w:rPr>
                <w:bCs/>
              </w:rPr>
              <w:t xml:space="preserve"> </w:t>
            </w:r>
            <w:proofErr w:type="spellStart"/>
            <w:r w:rsidR="00B12BF0">
              <w:rPr>
                <w:bCs/>
              </w:rPr>
              <w:t>Maria</w:t>
            </w:r>
            <w:proofErr w:type="spellEnd"/>
          </w:p>
          <w:p w:rsidR="002B6F4D" w:rsidRDefault="0040245F" w:rsidP="002B6F4D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2B6F4D" w:rsidTr="002B6F4D">
        <w:trPr>
          <w:cantSplit/>
          <w:trHeight w:val="736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B6F4D" w:rsidRPr="007C2F69" w:rsidRDefault="00194848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</w:t>
            </w:r>
            <w:r w:rsidR="002B6F4D">
              <w:rPr>
                <w:sz w:val="20"/>
                <w:szCs w:val="20"/>
              </w:rPr>
              <w:t xml:space="preserve"> </w:t>
            </w:r>
            <w:r w:rsidR="002B6F4D" w:rsidRPr="007C2F69">
              <w:rPr>
                <w:sz w:val="20"/>
                <w:szCs w:val="20"/>
              </w:rPr>
              <w:t>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FB2977">
              <w:rPr>
                <w:b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B6F4D" w:rsidRPr="0043378B" w:rsidRDefault="00194848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 xml:space="preserve"> Matematica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Default="00194848" w:rsidP="002B6F4D">
            <w:pPr>
              <w:rPr>
                <w:bCs/>
              </w:rPr>
            </w:pPr>
            <w:r>
              <w:rPr>
                <w:bCs/>
              </w:rPr>
              <w:t>Cerenzia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3E2EF1" w:rsidP="002B6F4D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Cicciù</w:t>
            </w:r>
            <w:proofErr w:type="spellEnd"/>
            <w:r>
              <w:rPr>
                <w:bCs/>
              </w:rPr>
              <w:t xml:space="preserve"> </w:t>
            </w:r>
            <w:r w:rsidR="0040245F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proofErr w:type="spellStart"/>
            <w:r w:rsidR="00194848">
              <w:rPr>
                <w:bCs/>
              </w:rPr>
              <w:t>Gerbasi</w:t>
            </w:r>
            <w:proofErr w:type="spellEnd"/>
          </w:p>
        </w:tc>
      </w:tr>
      <w:tr w:rsidR="002B6F4D" w:rsidTr="002B6F4D">
        <w:trPr>
          <w:cantSplit/>
          <w:trHeight w:val="675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194848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r w:rsidR="002B6F4D">
              <w:rPr>
                <w:sz w:val="20"/>
                <w:szCs w:val="20"/>
              </w:rPr>
              <w:t xml:space="preserve"> </w:t>
            </w:r>
            <w:r w:rsidR="002B6F4D" w:rsidRPr="007C2F69">
              <w:rPr>
                <w:sz w:val="20"/>
                <w:szCs w:val="20"/>
              </w:rPr>
              <w:t>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FB2977">
              <w:rPr>
                <w:b w:val="0"/>
                <w:color w:val="auto"/>
                <w:sz w:val="22"/>
                <w:szCs w:val="22"/>
              </w:rPr>
              <w:t>5°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A55770" w:rsidRDefault="002B6F4D" w:rsidP="00194848">
            <w:pPr>
              <w:pStyle w:val="Titolo3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Economia aziendale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2B6F4D" w:rsidP="002B6F4D">
            <w:pPr>
              <w:rPr>
                <w:bCs/>
              </w:rPr>
            </w:pPr>
            <w:r>
              <w:rPr>
                <w:bCs/>
              </w:rPr>
              <w:t>Anastasi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40245F" w:rsidP="002B6F4D">
            <w:pPr>
              <w:rPr>
                <w:bCs/>
              </w:rPr>
            </w:pPr>
            <w:r>
              <w:rPr>
                <w:bCs/>
              </w:rPr>
              <w:t>Di Biasi</w:t>
            </w:r>
          </w:p>
        </w:tc>
      </w:tr>
    </w:tbl>
    <w:p w:rsidR="00FD7654" w:rsidRDefault="00FD7654"/>
    <w:p w:rsidR="00FD7654" w:rsidRDefault="00FD7654"/>
    <w:p w:rsidR="00D40536" w:rsidRDefault="00D40536"/>
    <w:p w:rsidR="00EE473E" w:rsidRDefault="00EE473E"/>
    <w:p w:rsidR="00EE473E" w:rsidRDefault="00EE473E"/>
    <w:p w:rsidR="00EE473E" w:rsidRDefault="00EE473E"/>
    <w:p w:rsidR="00EE473E" w:rsidRDefault="00EE473E"/>
    <w:p w:rsidR="00EE473E" w:rsidRDefault="00EE473E"/>
    <w:p w:rsidR="00D40536" w:rsidRDefault="00FE3500">
      <w:r>
        <w:t>Prove orali</w:t>
      </w:r>
    </w:p>
    <w:p w:rsidR="00D40536" w:rsidRDefault="00D40536"/>
    <w:p w:rsidR="00D40536" w:rsidRDefault="00D40536"/>
    <w:tbl>
      <w:tblPr>
        <w:tblStyle w:val="Grigliatabella"/>
        <w:tblW w:w="0" w:type="auto"/>
        <w:tblLook w:val="04A0"/>
      </w:tblPr>
      <w:tblGrid>
        <w:gridCol w:w="1215"/>
        <w:gridCol w:w="3006"/>
        <w:gridCol w:w="1068"/>
        <w:gridCol w:w="3150"/>
      </w:tblGrid>
      <w:tr w:rsidR="00EE473E" w:rsidTr="00EE473E">
        <w:tc>
          <w:tcPr>
            <w:tcW w:w="1215" w:type="dxa"/>
          </w:tcPr>
          <w:p w:rsidR="00EE473E" w:rsidRDefault="00EE473E">
            <w:r>
              <w:t>Data</w:t>
            </w:r>
          </w:p>
        </w:tc>
        <w:tc>
          <w:tcPr>
            <w:tcW w:w="3006" w:type="dxa"/>
          </w:tcPr>
          <w:p w:rsidR="00EE473E" w:rsidRDefault="00EE473E">
            <w:r>
              <w:t>Materia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Anni</w:t>
            </w:r>
          </w:p>
        </w:tc>
        <w:tc>
          <w:tcPr>
            <w:tcW w:w="3150" w:type="dxa"/>
          </w:tcPr>
          <w:p w:rsidR="00EE473E" w:rsidRDefault="00EE473E">
            <w:r>
              <w:t>Commissione</w:t>
            </w:r>
          </w:p>
        </w:tc>
      </w:tr>
      <w:tr w:rsidR="00EE473E" w:rsidTr="00EE473E">
        <w:trPr>
          <w:trHeight w:val="45"/>
        </w:trPr>
        <w:tc>
          <w:tcPr>
            <w:tcW w:w="1215" w:type="dxa"/>
            <w:vMerge w:val="restart"/>
            <w:tcBorders>
              <w:right w:val="single" w:sz="4" w:space="0" w:color="auto"/>
            </w:tcBorders>
          </w:tcPr>
          <w:p w:rsidR="00EE473E" w:rsidRDefault="00EE473E" w:rsidP="00FE350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E473E" w:rsidRPr="007C2F69" w:rsidRDefault="00194848" w:rsidP="00FE350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E473E">
              <w:rPr>
                <w:sz w:val="20"/>
                <w:szCs w:val="20"/>
              </w:rPr>
              <w:t xml:space="preserve"> </w:t>
            </w:r>
            <w:r w:rsidR="00EE473E" w:rsidRPr="007C2F69">
              <w:rPr>
                <w:sz w:val="20"/>
                <w:szCs w:val="20"/>
              </w:rPr>
              <w:t>Maggio</w:t>
            </w:r>
          </w:p>
          <w:p w:rsidR="00EE473E" w:rsidRDefault="00EE473E" w:rsidP="00FE35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EE473E" w:rsidRDefault="00EE473E" w:rsidP="00FE3500">
            <w:r>
              <w:rPr>
                <w:sz w:val="18"/>
                <w:szCs w:val="18"/>
              </w:rPr>
              <w:t xml:space="preserve">  </w:t>
            </w:r>
            <w:r w:rsidRPr="007C2F69">
              <w:rPr>
                <w:sz w:val="18"/>
                <w:szCs w:val="18"/>
              </w:rPr>
              <w:t>Ore 15:00</w:t>
            </w:r>
          </w:p>
          <w:p w:rsidR="00EE473E" w:rsidRDefault="00EE473E" w:rsidP="00FE350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E473E" w:rsidRDefault="00EE473E" w:rsidP="00FE3500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>
              <w:t>Lingua e letteratura italiana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 w:val="restart"/>
          </w:tcPr>
          <w:p w:rsidR="00EE473E" w:rsidRDefault="00EE473E">
            <w:r>
              <w:t>Giacobbe</w:t>
            </w:r>
          </w:p>
          <w:p w:rsidR="00EE473E" w:rsidRDefault="00EE473E">
            <w:r>
              <w:t>Surace</w:t>
            </w:r>
          </w:p>
          <w:p w:rsidR="00EE473E" w:rsidRDefault="00EE473E">
            <w:proofErr w:type="spellStart"/>
            <w:r>
              <w:t>Calabrò</w:t>
            </w:r>
            <w:proofErr w:type="spellEnd"/>
          </w:p>
          <w:p w:rsidR="00EE473E" w:rsidRDefault="00EE473E">
            <w:proofErr w:type="spellStart"/>
            <w:r>
              <w:t>Casile</w:t>
            </w:r>
            <w:proofErr w:type="spellEnd"/>
          </w:p>
          <w:p w:rsidR="00EE473E" w:rsidRDefault="00EE473E" w:rsidP="00EE473E">
            <w:r>
              <w:t>Anastasi</w:t>
            </w:r>
          </w:p>
          <w:p w:rsidR="00EE473E" w:rsidRDefault="00EE473E" w:rsidP="00EE473E">
            <w:proofErr w:type="spellStart"/>
            <w:r>
              <w:t>Musarella</w:t>
            </w:r>
            <w:proofErr w:type="spellEnd"/>
          </w:p>
          <w:p w:rsidR="0040245F" w:rsidRDefault="0040245F" w:rsidP="00EE473E">
            <w:r>
              <w:t>Ce</w:t>
            </w:r>
            <w:bookmarkStart w:id="1" w:name="_GoBack"/>
            <w:bookmarkEnd w:id="1"/>
            <w:r>
              <w:t>renzia</w:t>
            </w:r>
          </w:p>
        </w:tc>
      </w:tr>
      <w:tr w:rsidR="00EE473E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 w:rsidP="00FE3500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>
              <w:t>Storia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 w:rsidP="00113661"/>
        </w:tc>
      </w:tr>
      <w:tr w:rsidR="00EE473E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 w:rsidP="00FE3500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>
              <w:t>Scienze motorie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 w:rsidP="00113661"/>
        </w:tc>
      </w:tr>
      <w:tr w:rsidR="00EE473E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 w:rsidP="00FE3500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 w:rsidRPr="00A637B9">
              <w:t>Diritto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 w:rsidP="00113661"/>
        </w:tc>
      </w:tr>
      <w:tr w:rsidR="00EE473E" w:rsidTr="00914439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 w:rsidP="00FE3500"/>
        </w:tc>
        <w:tc>
          <w:tcPr>
            <w:tcW w:w="3006" w:type="dxa"/>
            <w:tcBorders>
              <w:left w:val="single" w:sz="4" w:space="0" w:color="auto"/>
              <w:bottom w:val="single" w:sz="4" w:space="0" w:color="auto"/>
            </w:tcBorders>
          </w:tcPr>
          <w:p w:rsidR="00EE473E" w:rsidRDefault="00EE473E">
            <w:r w:rsidRPr="004D0E52">
              <w:rPr>
                <w:sz w:val="22"/>
                <w:szCs w:val="22"/>
              </w:rPr>
              <w:t>Economia e finanze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 w:rsidP="00113661"/>
        </w:tc>
      </w:tr>
      <w:tr w:rsidR="00EE473E" w:rsidTr="00914439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 w:rsidP="00FE3500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</w:tcPr>
          <w:p w:rsidR="00EE473E" w:rsidRDefault="00EE473E">
            <w:r w:rsidRPr="00A637B9">
              <w:t>Matematica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 w:rsidP="00113661"/>
        </w:tc>
      </w:tr>
      <w:tr w:rsidR="00EE473E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>
              <w:t>Lingua Inglese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/>
        </w:tc>
      </w:tr>
      <w:tr w:rsidR="00EE473E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/>
        </w:tc>
        <w:tc>
          <w:tcPr>
            <w:tcW w:w="3006" w:type="dxa"/>
            <w:tcBorders>
              <w:left w:val="single" w:sz="4" w:space="0" w:color="auto"/>
            </w:tcBorders>
          </w:tcPr>
          <w:p w:rsidR="00EE473E" w:rsidRDefault="00EE473E">
            <w:r>
              <w:t>Economia Aziendale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5°</w:t>
            </w:r>
          </w:p>
        </w:tc>
        <w:tc>
          <w:tcPr>
            <w:tcW w:w="3150" w:type="dxa"/>
            <w:vMerge/>
          </w:tcPr>
          <w:p w:rsidR="00EE473E" w:rsidRDefault="00EE473E"/>
        </w:tc>
      </w:tr>
      <w:tr w:rsidR="00EE473E" w:rsidTr="00EE473E">
        <w:trPr>
          <w:trHeight w:val="244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EE473E" w:rsidRDefault="00EE473E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73E" w:rsidRPr="00A637B9" w:rsidRDefault="00EE473E" w:rsidP="001B1C4C">
            <w:r>
              <w:t>Lingua francese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73E" w:rsidRDefault="00EE473E" w:rsidP="001B1C4C">
            <w:r>
              <w:rPr>
                <w:sz w:val="22"/>
                <w:szCs w:val="22"/>
              </w:rPr>
              <w:t>5°</w:t>
            </w:r>
          </w:p>
        </w:tc>
        <w:tc>
          <w:tcPr>
            <w:tcW w:w="3150" w:type="dxa"/>
            <w:vMerge/>
          </w:tcPr>
          <w:p w:rsidR="00EE473E" w:rsidRDefault="00EE473E"/>
        </w:tc>
      </w:tr>
    </w:tbl>
    <w:p w:rsidR="00D40536" w:rsidRDefault="00D40536"/>
    <w:p w:rsidR="00D40536" w:rsidRDefault="00D40536"/>
    <w:p w:rsidR="00865441" w:rsidRPr="00FE3500" w:rsidRDefault="00FE3500">
      <w:r>
        <w:t xml:space="preserve">Scrutini </w:t>
      </w:r>
      <w:r w:rsidR="00267415" w:rsidRPr="00FE3500">
        <w:t xml:space="preserve"> a conclusione delle prove orali</w:t>
      </w:r>
    </w:p>
    <w:p w:rsidR="00267415" w:rsidRDefault="00267415">
      <w:pPr>
        <w:rPr>
          <w:b/>
        </w:rPr>
      </w:pPr>
    </w:p>
    <w:p w:rsidR="00F04A1D" w:rsidRDefault="00267415">
      <w:pPr>
        <w:rPr>
          <w:b/>
          <w:i/>
          <w:iCs/>
        </w:rPr>
      </w:pPr>
      <w:r>
        <w:t>Commissione scrutini :</w:t>
      </w:r>
      <w:r w:rsidR="00125CC0">
        <w:t xml:space="preserve"> con</w:t>
      </w:r>
      <w:r w:rsidR="00862572">
        <w:t>siglio di classe della quinta “ A</w:t>
      </w:r>
      <w:r w:rsidR="00125CC0">
        <w:t xml:space="preserve">” </w:t>
      </w:r>
    </w:p>
    <w:p w:rsidR="00EE473E" w:rsidRDefault="00EE473E">
      <w:pPr>
        <w:rPr>
          <w:b/>
          <w:i/>
          <w:iCs/>
        </w:rPr>
      </w:pPr>
    </w:p>
    <w:p w:rsidR="00EE473E" w:rsidRDefault="00EE473E">
      <w:pPr>
        <w:rPr>
          <w:b/>
          <w:i/>
          <w:iCs/>
        </w:rPr>
      </w:pPr>
    </w:p>
    <w:p w:rsidR="00267415" w:rsidRDefault="00267415">
      <w:pPr>
        <w:rPr>
          <w:bCs/>
          <w:i/>
          <w:iCs/>
        </w:rPr>
      </w:pPr>
      <w:r>
        <w:rPr>
          <w:b/>
          <w:i/>
          <w:iCs/>
        </w:rPr>
        <w:t>Gioia Tauro</w:t>
      </w:r>
      <w:r w:rsidR="00125CC0">
        <w:rPr>
          <w:bCs/>
          <w:i/>
          <w:iCs/>
        </w:rPr>
        <w:t xml:space="preserve">,   lì </w:t>
      </w:r>
      <w:r w:rsidR="00EE473E">
        <w:rPr>
          <w:bCs/>
          <w:i/>
          <w:iCs/>
        </w:rPr>
        <w:t xml:space="preserve"> </w:t>
      </w:r>
      <w:r w:rsidR="007F0060">
        <w:rPr>
          <w:bCs/>
          <w:i/>
          <w:iCs/>
        </w:rPr>
        <w:t>06</w:t>
      </w:r>
      <w:r w:rsidR="00EE473E">
        <w:rPr>
          <w:bCs/>
          <w:i/>
          <w:iCs/>
        </w:rPr>
        <w:t>/05/2017</w:t>
      </w:r>
    </w:p>
    <w:p w:rsidR="00267415" w:rsidRDefault="00267415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Il Dirigente Scolastico</w:t>
      </w:r>
    </w:p>
    <w:p w:rsidR="00267415" w:rsidRDefault="00267415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Prof. Giuseppe </w:t>
      </w:r>
      <w:proofErr w:type="spellStart"/>
      <w:r>
        <w:rPr>
          <w:bCs/>
          <w:i/>
          <w:iCs/>
        </w:rPr>
        <w:t>Gelardi</w:t>
      </w:r>
      <w:proofErr w:type="spellEnd"/>
    </w:p>
    <w:p w:rsidR="003A6891" w:rsidRDefault="003A6891" w:rsidP="003A6891">
      <w:pPr>
        <w:jc w:val="right"/>
        <w:rPr>
          <w:i/>
        </w:rPr>
      </w:pPr>
    </w:p>
    <w:p w:rsidR="003A6891" w:rsidRDefault="003A6891" w:rsidP="003A6891">
      <w:pPr>
        <w:jc w:val="right"/>
        <w:rPr>
          <w:i/>
        </w:rPr>
      </w:pPr>
      <w:r w:rsidRPr="003A6891">
        <w:rPr>
          <w:i/>
        </w:rPr>
        <w:t>Firma autografa sostituita a mezzo stampa</w:t>
      </w:r>
    </w:p>
    <w:p w:rsidR="003A6891" w:rsidRPr="001D0421" w:rsidRDefault="003A6891" w:rsidP="003A6891">
      <w:pPr>
        <w:jc w:val="right"/>
        <w:rPr>
          <w:i/>
        </w:rPr>
      </w:pPr>
      <w:r w:rsidRPr="001D0421">
        <w:rPr>
          <w:i/>
        </w:rPr>
        <w:t xml:space="preserve"> ex art.3, c.2 </w:t>
      </w:r>
      <w:proofErr w:type="spellStart"/>
      <w:r w:rsidRPr="001D0421">
        <w:rPr>
          <w:i/>
        </w:rPr>
        <w:t>D.Lgs</w:t>
      </w:r>
      <w:proofErr w:type="spellEnd"/>
      <w:r w:rsidRPr="001D0421">
        <w:rPr>
          <w:i/>
        </w:rPr>
        <w:t xml:space="preserve"> n.39/93)</w:t>
      </w:r>
    </w:p>
    <w:sectPr w:rsidR="003A6891" w:rsidRPr="001D0421" w:rsidSect="00D9797D">
      <w:footerReference w:type="default" r:id="rId15"/>
      <w:pgSz w:w="11906" w:h="16838"/>
      <w:pgMar w:top="1134" w:right="1134" w:bottom="709" w:left="1134" w:header="708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01E" w:rsidRDefault="00AC301E">
      <w:r>
        <w:separator/>
      </w:r>
    </w:p>
  </w:endnote>
  <w:endnote w:type="continuationSeparator" w:id="0">
    <w:p w:rsidR="00AC301E" w:rsidRDefault="00AC3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01E" w:rsidRDefault="00AC301E">
      <w:r>
        <w:separator/>
      </w:r>
    </w:p>
  </w:footnote>
  <w:footnote w:type="continuationSeparator" w:id="0">
    <w:p w:rsidR="00AC301E" w:rsidRDefault="00AC3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27C85"/>
    <w:rsid w:val="000602D8"/>
    <w:rsid w:val="00073D49"/>
    <w:rsid w:val="00086ADF"/>
    <w:rsid w:val="00112D0F"/>
    <w:rsid w:val="00113661"/>
    <w:rsid w:val="00125CC0"/>
    <w:rsid w:val="00194848"/>
    <w:rsid w:val="001A4F54"/>
    <w:rsid w:val="001B1C4C"/>
    <w:rsid w:val="001B616E"/>
    <w:rsid w:val="001D0421"/>
    <w:rsid w:val="001D7D59"/>
    <w:rsid w:val="001F18C0"/>
    <w:rsid w:val="00267415"/>
    <w:rsid w:val="00275D9C"/>
    <w:rsid w:val="0028542E"/>
    <w:rsid w:val="002B1B3F"/>
    <w:rsid w:val="002B6F4D"/>
    <w:rsid w:val="002C0145"/>
    <w:rsid w:val="002E0194"/>
    <w:rsid w:val="003A6891"/>
    <w:rsid w:val="003B535A"/>
    <w:rsid w:val="003C7BB0"/>
    <w:rsid w:val="003E2EF1"/>
    <w:rsid w:val="003F279A"/>
    <w:rsid w:val="0040245F"/>
    <w:rsid w:val="0043378B"/>
    <w:rsid w:val="0049145C"/>
    <w:rsid w:val="004927C0"/>
    <w:rsid w:val="004D0E52"/>
    <w:rsid w:val="004D6DDB"/>
    <w:rsid w:val="00500EA8"/>
    <w:rsid w:val="0056240C"/>
    <w:rsid w:val="00573FF2"/>
    <w:rsid w:val="005B6BED"/>
    <w:rsid w:val="005E4FFE"/>
    <w:rsid w:val="00601271"/>
    <w:rsid w:val="00604903"/>
    <w:rsid w:val="00623B71"/>
    <w:rsid w:val="00672D16"/>
    <w:rsid w:val="00674FF4"/>
    <w:rsid w:val="006765B9"/>
    <w:rsid w:val="00686E13"/>
    <w:rsid w:val="006B30FD"/>
    <w:rsid w:val="006B5DF9"/>
    <w:rsid w:val="006D241C"/>
    <w:rsid w:val="006D5522"/>
    <w:rsid w:val="006E4641"/>
    <w:rsid w:val="006F0C06"/>
    <w:rsid w:val="006F6359"/>
    <w:rsid w:val="00720CA1"/>
    <w:rsid w:val="00764DBF"/>
    <w:rsid w:val="007C450C"/>
    <w:rsid w:val="007F0060"/>
    <w:rsid w:val="00817A25"/>
    <w:rsid w:val="00817B0C"/>
    <w:rsid w:val="00862572"/>
    <w:rsid w:val="00865441"/>
    <w:rsid w:val="00894981"/>
    <w:rsid w:val="00896046"/>
    <w:rsid w:val="008C65FA"/>
    <w:rsid w:val="008E717B"/>
    <w:rsid w:val="009423F1"/>
    <w:rsid w:val="00952EBF"/>
    <w:rsid w:val="00996FD4"/>
    <w:rsid w:val="009B3E12"/>
    <w:rsid w:val="00A264CE"/>
    <w:rsid w:val="00A55068"/>
    <w:rsid w:val="00A55770"/>
    <w:rsid w:val="00A637B9"/>
    <w:rsid w:val="00A65B1A"/>
    <w:rsid w:val="00A75EBB"/>
    <w:rsid w:val="00A83A4B"/>
    <w:rsid w:val="00AC12BA"/>
    <w:rsid w:val="00AC301E"/>
    <w:rsid w:val="00B00564"/>
    <w:rsid w:val="00B12BF0"/>
    <w:rsid w:val="00B1348A"/>
    <w:rsid w:val="00B3603B"/>
    <w:rsid w:val="00B67ABF"/>
    <w:rsid w:val="00B9577E"/>
    <w:rsid w:val="00BA22E3"/>
    <w:rsid w:val="00BB59AD"/>
    <w:rsid w:val="00C3325A"/>
    <w:rsid w:val="00C51373"/>
    <w:rsid w:val="00C828BA"/>
    <w:rsid w:val="00C93F66"/>
    <w:rsid w:val="00C97F70"/>
    <w:rsid w:val="00CA5E07"/>
    <w:rsid w:val="00CA7333"/>
    <w:rsid w:val="00CB462D"/>
    <w:rsid w:val="00D14557"/>
    <w:rsid w:val="00D40536"/>
    <w:rsid w:val="00D94FA6"/>
    <w:rsid w:val="00D9797D"/>
    <w:rsid w:val="00DB13AE"/>
    <w:rsid w:val="00E16783"/>
    <w:rsid w:val="00E636A7"/>
    <w:rsid w:val="00E701AA"/>
    <w:rsid w:val="00EA7783"/>
    <w:rsid w:val="00EE473E"/>
    <w:rsid w:val="00F04A1D"/>
    <w:rsid w:val="00F37129"/>
    <w:rsid w:val="00F67E91"/>
    <w:rsid w:val="00FB2977"/>
    <w:rsid w:val="00FC6FAF"/>
    <w:rsid w:val="00FD7654"/>
    <w:rsid w:val="00FE3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D5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1D7D59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1D7D59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1D7D59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1D7D59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1D7D59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D7D59"/>
  </w:style>
  <w:style w:type="character" w:customStyle="1" w:styleId="WW8Num1z1">
    <w:name w:val="WW8Num1z1"/>
    <w:rsid w:val="001D7D59"/>
  </w:style>
  <w:style w:type="character" w:customStyle="1" w:styleId="WW8Num1z2">
    <w:name w:val="WW8Num1z2"/>
    <w:rsid w:val="001D7D59"/>
  </w:style>
  <w:style w:type="character" w:customStyle="1" w:styleId="WW8Num1z3">
    <w:name w:val="WW8Num1z3"/>
    <w:rsid w:val="001D7D59"/>
  </w:style>
  <w:style w:type="character" w:customStyle="1" w:styleId="WW8Num1z4">
    <w:name w:val="WW8Num1z4"/>
    <w:rsid w:val="001D7D59"/>
  </w:style>
  <w:style w:type="character" w:customStyle="1" w:styleId="WW8Num1z5">
    <w:name w:val="WW8Num1z5"/>
    <w:rsid w:val="001D7D59"/>
  </w:style>
  <w:style w:type="character" w:customStyle="1" w:styleId="WW8Num1z6">
    <w:name w:val="WW8Num1z6"/>
    <w:rsid w:val="001D7D59"/>
  </w:style>
  <w:style w:type="character" w:customStyle="1" w:styleId="WW8Num1z7">
    <w:name w:val="WW8Num1z7"/>
    <w:rsid w:val="001D7D59"/>
  </w:style>
  <w:style w:type="character" w:customStyle="1" w:styleId="WW8Num1z8">
    <w:name w:val="WW8Num1z8"/>
    <w:rsid w:val="001D7D59"/>
  </w:style>
  <w:style w:type="character" w:customStyle="1" w:styleId="Carpredefinitoparagrafo1">
    <w:name w:val="Car. predefinito paragrafo1"/>
    <w:rsid w:val="001D7D59"/>
  </w:style>
  <w:style w:type="character" w:customStyle="1" w:styleId="IntestazioneCarattere">
    <w:name w:val="Intestazione Carattere"/>
    <w:basedOn w:val="Carpredefinitoparagrafo1"/>
    <w:rsid w:val="001D7D59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1D7D59"/>
    <w:rPr>
      <w:sz w:val="24"/>
      <w:szCs w:val="24"/>
    </w:rPr>
  </w:style>
  <w:style w:type="character" w:styleId="Collegamentoipertestuale">
    <w:name w:val="Hyperlink"/>
    <w:basedOn w:val="Carpredefinitoparagrafo1"/>
    <w:rsid w:val="001D7D59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1D7D59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1D7D59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1D7D59"/>
  </w:style>
  <w:style w:type="character" w:customStyle="1" w:styleId="Caratteredellanota">
    <w:name w:val="Carattere della nota"/>
    <w:basedOn w:val="Carpredefinitoparagrafo1"/>
    <w:rsid w:val="001D7D59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1D7D59"/>
  </w:style>
  <w:style w:type="character" w:customStyle="1" w:styleId="Caratterenotadichiusura">
    <w:name w:val="Carattere nota di chiusura"/>
    <w:basedOn w:val="Carpredefinitoparagrafo1"/>
    <w:rsid w:val="001D7D59"/>
    <w:rPr>
      <w:vertAlign w:val="superscript"/>
    </w:rPr>
  </w:style>
  <w:style w:type="character" w:customStyle="1" w:styleId="Titolo1Carattere">
    <w:name w:val="Titolo 1 Carattere"/>
    <w:basedOn w:val="Carpredefinitoparagrafo1"/>
    <w:rsid w:val="001D7D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1D7D59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1D7D59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1D7D59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1D7D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1D7D59"/>
    <w:pPr>
      <w:spacing w:after="120"/>
    </w:pPr>
  </w:style>
  <w:style w:type="paragraph" w:styleId="Elenco">
    <w:name w:val="List"/>
    <w:basedOn w:val="Corpodeltesto"/>
    <w:rsid w:val="001D7D59"/>
    <w:rPr>
      <w:rFonts w:cs="Mangal"/>
    </w:rPr>
  </w:style>
  <w:style w:type="paragraph" w:customStyle="1" w:styleId="Didascalia1">
    <w:name w:val="Didascalia1"/>
    <w:basedOn w:val="Normale"/>
    <w:rsid w:val="001D7D5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1D7D59"/>
    <w:pPr>
      <w:suppressLineNumbers/>
    </w:pPr>
    <w:rPr>
      <w:rFonts w:cs="Mangal"/>
    </w:rPr>
  </w:style>
  <w:style w:type="paragraph" w:styleId="Intestazione">
    <w:name w:val="header"/>
    <w:basedOn w:val="Normale"/>
    <w:rsid w:val="001D7D59"/>
  </w:style>
  <w:style w:type="paragraph" w:styleId="Pidipagina">
    <w:name w:val="footer"/>
    <w:basedOn w:val="Normale"/>
    <w:rsid w:val="001D7D59"/>
  </w:style>
  <w:style w:type="paragraph" w:styleId="Testofumetto">
    <w:name w:val="Balloon Text"/>
    <w:basedOn w:val="Normale"/>
    <w:rsid w:val="001D7D59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1D7D59"/>
    <w:rPr>
      <w:sz w:val="20"/>
      <w:szCs w:val="20"/>
    </w:rPr>
  </w:style>
  <w:style w:type="paragraph" w:styleId="Testonotadichiusura">
    <w:name w:val="endnote text"/>
    <w:basedOn w:val="Normale"/>
    <w:rsid w:val="001D7D59"/>
    <w:rPr>
      <w:sz w:val="20"/>
      <w:szCs w:val="20"/>
    </w:rPr>
  </w:style>
  <w:style w:type="paragraph" w:customStyle="1" w:styleId="Contenutotabella">
    <w:name w:val="Contenuto tabella"/>
    <w:basedOn w:val="Normale"/>
    <w:rsid w:val="001D7D59"/>
    <w:pPr>
      <w:suppressLineNumbers/>
    </w:pPr>
  </w:style>
  <w:style w:type="paragraph" w:customStyle="1" w:styleId="Intestazionetabella">
    <w:name w:val="Intestazione tabella"/>
    <w:basedOn w:val="Contenutotabella"/>
    <w:rsid w:val="001D7D59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4D0E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45EC2-CBA0-46EC-9737-90D029AE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1404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12</cp:revision>
  <cp:lastPrinted>2014-09-02T19:36:00Z</cp:lastPrinted>
  <dcterms:created xsi:type="dcterms:W3CDTF">2017-04-29T18:30:00Z</dcterms:created>
  <dcterms:modified xsi:type="dcterms:W3CDTF">2017-05-06T08:03:00Z</dcterms:modified>
</cp:coreProperties>
</file>